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3"/>
        <w:spacing w:line="240" w:lineRule="auto" w:before="101"/>
        <w:ind w:left="141" w:right="0"/>
        <w:jc w:val="center"/>
        <w:rPr>
          <w:b w:val="0"/>
          <w:bCs w:val="0"/>
        </w:rPr>
      </w:pPr>
      <w:r>
        <w:rPr/>
        <w:pict>
          <v:group style="position:absolute;margin-left:-6.074pt;margin-top:-9.933991pt;width:858.6pt;height:616.75pt;mso-position-horizontal-relative:page;mso-position-vertical-relative:page;z-index:-14992" coordorigin="-121,-199" coordsize="17172,12335">
            <v:group style="position:absolute;left:4358;top:1869;width:978;height:402" coordorigin="4358,1869" coordsize="978,402">
              <v:shape style="position:absolute;left:4358;top:1869;width:978;height:402" coordorigin="4358,1869" coordsize="978,402" path="m5335,2270l4358,1869e" filled="false" stroked="true" strokeweight="1pt" strokecolor="#71d0f6">
                <v:path arrowok="t"/>
              </v:shape>
            </v:group>
            <v:group style="position:absolute;left:5130;top:1586;width:1830;height:1834" coordorigin="5130,1586" coordsize="1830,1834">
              <v:shape style="position:absolute;left:5130;top:1586;width:1830;height:1834" coordorigin="5130,1586" coordsize="1830,1834" path="m6959,2502l6956,2427,6947,2354,6932,2282,6912,2213,6887,2146,6857,2081,6822,2020,6782,1961,6739,1906,6691,1854,6639,1806,6584,1763,6526,1723,6465,1688,6400,1658,6333,1633,6264,1612,6193,1598,6119,1589,6044,1586,5969,1589,5896,1598,5824,1612,5755,1633,5688,1658,5624,1688,5562,1723,5504,1763,5449,1806,5398,1854,5350,1906,5306,1961,5267,2020,5232,2081,5202,2146,5176,2213,5156,2282,5142,2354,5133,2427,5130,2502,5133,2578,5142,2651,5156,2723,5176,2792,5202,2859,5232,2924,5267,2985,5306,3044,5350,3099,5398,3151,5449,3199,5504,3242,5562,3282,5624,3317,5688,3347,5755,3372,5824,3393,5896,3407,5969,3416,6044,3419,6119,3416,6193,3407,6264,3393,6333,3372,6400,3347,6465,3317,6526,3282,6584,3242,6639,3199,6691,3151,6739,3099,6782,3044,6822,2985,6857,2924,6887,2859,6912,2792,6932,2723,6947,2651,6956,2578,6959,2502xe" filled="false" stroked="true" strokeweight="1pt" strokecolor="#71d0f6">
                <v:path arrowok="t"/>
              </v:shape>
            </v:group>
            <v:group style="position:absolute;left:5289;top:1746;width:1511;height:1514" coordorigin="5289,1746" coordsize="1511,1514">
              <v:shape style="position:absolute;left:5289;top:1746;width:1511;height:1514" coordorigin="5289,1746" coordsize="1511,1514" path="m6799,2502l6797,2440,6790,2380,6778,2321,6740,2208,6686,2104,6618,2010,6536,1928,6442,1859,6338,1805,6226,1768,6167,1755,6106,1748,6044,1746,5982,1748,5922,1755,5863,1768,5750,1805,5646,1859,5553,1928,5471,2010,5402,2104,5348,2208,5311,2321,5299,2380,5292,2440,5289,2502,5292,2565,5299,2625,5311,2684,5348,2797,5402,2901,5471,2995,5553,3077,5646,3146,5750,3200,5863,3237,5922,3249,5982,3257,6044,3259,6106,3257,6167,3249,6226,3237,6338,3200,6442,3146,6536,3077,6618,2995,6686,2901,6740,2797,6778,2684,6790,2625,6797,2565,6799,2502xe" filled="false" stroked="true" strokeweight="4pt" strokecolor="#71d0f6">
                <v:path arrowok="t"/>
              </v:shape>
            </v:group>
            <v:group style="position:absolute;left:5588;top:2046;width:912;height:914" coordorigin="5588,2046" coordsize="912,914">
              <v:shape style="position:absolute;left:5588;top:2046;width:912;height:914" coordorigin="5588,2046" coordsize="912,914" path="m6500,2502l6494,2428,6477,2358,6449,2292,6412,2233,6367,2179,6313,2134,6254,2097,6188,2069,6118,2052,6044,2046,6007,2047,5935,2059,5867,2081,5804,2114,5748,2156,5698,2205,5657,2262,5624,2325,5602,2393,5590,2465,5588,2502,5590,2540,5602,2612,5624,2680,5657,2743,5698,2800,5748,2849,5804,2891,5867,2923,5935,2946,6007,2958,6044,2959,6082,2958,6154,2946,6222,2923,6284,2891,6341,2849,6390,2800,6432,2743,6464,2680,6487,2612,6499,2540,6500,2502xe" filled="false" stroked="true" strokeweight="10pt" strokecolor="#71d0f6">
                <v:path arrowok="t"/>
                <v:stroke dashstyle="dash"/>
              </v:shape>
            </v:group>
            <v:group style="position:absolute;left:561;top:31;width:3041;height:1548" coordorigin="561,31" coordsize="3041,1548">
              <v:shape style="position:absolute;left:561;top:31;width:3041;height:1548" coordorigin="561,31" coordsize="3041,1548" path="m3602,55l3597,180,3582,303,3558,422,3525,537,3483,648,3432,756,3374,858,3309,955,3236,1047,3157,1133,3071,1212,2980,1285,2883,1351,2780,1409,2674,1459,2562,1501,2447,1535,2328,1559,2206,1574,2082,1579,1957,1574,1835,1559,1716,1535,1601,1501,1490,1459,1383,1409,1281,1351,1184,1285,1092,1212,1007,1133,927,1047,855,955,789,858,731,756,681,648,639,537,606,422,581,303,567,180,561,55,562,31e" filled="false" stroked="true" strokeweight="10pt" strokecolor="#71d0f6">
                <v:path arrowok="t"/>
              </v:shape>
            </v:group>
            <v:group style="position:absolute;left:3601;top:31;width:2;height:25" coordorigin="3601,31" coordsize="2,25">
              <v:shape style="position:absolute;left:3601;top:31;width:2;height:25" coordorigin="3601,31" coordsize="1,25" path="m3601,31l3602,55e" filled="false" stroked="true" strokeweight="10pt" strokecolor="#71d0f6">
                <v:path arrowok="t"/>
              </v:shape>
            </v:group>
            <v:group style="position:absolute;left:761;top:31;width:2643;height:1349" coordorigin="761,31" coordsize="2643,1349">
              <v:shape style="position:absolute;left:761;top:31;width:2643;height:1349" coordorigin="761,31" coordsize="2643,1349" path="m3403,55l3398,164,3386,270,3364,374,3335,474,3299,571,3255,664,3205,753,3148,837,3085,917,3016,992,2941,1061,2862,1124,2778,1181,2689,1232,2596,1275,2499,1312,2399,1341,2296,1362,2190,1375,2082,1379,1973,1375,1867,1362,1764,1341,1664,1312,1568,1275,1475,1232,1386,1181,1302,1124,1222,1061,1148,992,1079,917,1016,837,959,753,908,664,865,571,828,474,799,374,778,270,765,164,761,55,762,31e" filled="false" stroked="true" strokeweight="1pt" strokecolor="#71d0f6">
                <v:path arrowok="t"/>
              </v:shape>
            </v:group>
            <v:group style="position:absolute;left:3402;top:31;width:2;height:25" coordorigin="3402,31" coordsize="2,25">
              <v:shape style="position:absolute;left:3402;top:31;width:2;height:25" coordorigin="3402,31" coordsize="1,25" path="m3402,31l3403,55e" filled="false" stroked="true" strokeweight="1pt" strokecolor="#71d0f6">
                <v:path arrowok="t"/>
              </v:shape>
            </v:group>
            <v:group style="position:absolute;left:10;top:55;width:4649;height:2583" coordorigin="10,55" coordsize="4649,2583">
              <v:shape style="position:absolute;left:10;top:55;width:4649;height:2583" coordorigin="10,55" coordsize="4649,2583" path="m4658,55l4650,267,4625,474,4584,676,4527,872,4456,1061,4371,1242,4272,1416,4161,1581,4038,1736,3904,1882,3759,2016,3604,2140,3439,2251,3266,2350,3085,2435,2896,2506,2701,2563,2500,2604,2293,2629,2082,2638,1870,2629,1664,2604,1463,2563,1267,2506,1079,2435,898,2350,724,2251,560,2140,405,2016,260,1882,125,1736,10,1591e" filled="false" stroked="true" strokeweight="1pt" strokecolor="#71d0f6">
                <v:path arrowok="t"/>
              </v:shape>
            </v:group>
            <v:group style="position:absolute;left:4658;top:31;width:2;height:25" coordorigin="4658,31" coordsize="2,25">
              <v:shape style="position:absolute;left:4658;top:31;width:2;height:25" coordorigin="4658,31" coordsize="1,25" path="m4658,31l4658,55e" filled="false" stroked="true" strokeweight="1pt" strokecolor="#71d0f6">
                <v:path arrowok="t"/>
              </v:shape>
            </v:group>
            <v:group style="position:absolute;left:203;top:31;width:3758;height:1908" coordorigin="203,31" coordsize="3758,1908">
              <v:shape style="position:absolute;left:203;top:31;width:3758;height:1908" coordorigin="203,31" coordsize="3758,1908" path="m3961,55l3954,210,3936,361,3906,508,3865,651,3813,788,3751,921,3679,1047,3598,1168,3508,1281,3410,1387,3305,1485,3191,1575,3072,1656,2945,1728,2813,1791,2676,1843,2533,1884,2387,1914,2236,1932,2082,1939,1928,1932,1777,1914,1630,1884,1488,1843,1350,1791,1218,1728,1092,1656,972,1575,859,1485,753,1387,655,1281,565,1168,484,1047,413,921,350,788,299,651,257,508,227,361,209,210,203,55,204,31e" filled="false" stroked="true" strokeweight="2.0pt" strokecolor="#71d0f6">
                <v:path arrowok="t"/>
              </v:shape>
            </v:group>
            <v:group style="position:absolute;left:3960;top:31;width:2;height:25" coordorigin="3960,31" coordsize="2,25">
              <v:shape style="position:absolute;left:3960;top:31;width:2;height:25" coordorigin="3960,31" coordsize="1,25" path="m3960,31l3961,55e" filled="false" stroked="true" strokeweight="2pt" strokecolor="#71d0f6">
                <v:path arrowok="t"/>
              </v:shape>
            </v:group>
            <v:group style="position:absolute;left:10;top:55;width:4480;height:2414" coordorigin="10,55" coordsize="4480,2414">
              <v:shape style="position:absolute;left:10;top:55;width:4480;height:2414" coordorigin="10,55" coordsize="4480,2414" path="m4490,55l4482,253,4459,447,4420,635,4367,818,4301,995,4221,1165,4129,1327,4026,1481,3910,1626,3785,1762,3649,1888,3504,2004,3350,2108,3189,2200,3019,2280,2843,2346,2661,2399,2472,2438,2279,2461,2082,2469,1884,2461,1691,2438,1503,2399,1321,2346,1144,2280,975,2200,813,2108,659,2004,514,1888,379,1762,253,1626,138,1481,34,1327,10,1285e" filled="false" stroked="true" strokeweight="3pt" strokecolor="#71d0f6">
                <v:path arrowok="t"/>
              </v:shape>
            </v:group>
            <v:group style="position:absolute;left:4489;top:31;width:2;height:25" coordorigin="4489,31" coordsize="2,25">
              <v:shape style="position:absolute;left:4489;top:31;width:2;height:25" coordorigin="4489,31" coordsize="1,25" path="m4489,31l4490,55e" filled="false" stroked="true" strokeweight="3pt" strokecolor="#71d0f6">
                <v:path arrowok="t"/>
              </v:shape>
            </v:group>
            <v:group style="position:absolute;left:10;top:55;width:4905;height:2840" coordorigin="10,55" coordsize="4905,2840">
              <v:shape style="position:absolute;left:10;top:55;width:4905;height:2840" coordorigin="10,55" coordsize="4905,2840" path="m4915,55l4906,288,4878,516,4833,738,4771,953,4693,1161,4599,1360,4491,1551,4368,1733,4233,1904,4085,2063,3926,2212,3755,2347,3574,2470,3384,2578,3185,2672,2977,2750,2763,2813,2541,2858,2314,2886,2082,2895,1849,2886,1622,2858,1401,2813,1186,2750,979,2672,780,2578,589,2470,408,2347,238,2212,78,2063,10,1990e" filled="false" stroked="true" strokeweight="4pt" strokecolor="#71d0f6">
                <v:path arrowok="t"/>
              </v:shape>
            </v:group>
            <v:group style="position:absolute;left:4914;top:31;width:2;height:25" coordorigin="4914,31" coordsize="2,25">
              <v:shape style="position:absolute;left:4914;top:31;width:2;height:25" coordorigin="4914,31" coordsize="1,25" path="m4914,31l4915,55e" filled="false" stroked="true" strokeweight="4pt" strokecolor="#71d0f6">
                <v:path arrowok="t"/>
              </v:shape>
            </v:group>
            <v:group style="position:absolute;left:2765;top:4234;width:2;height:301" coordorigin="2765,4234" coordsize="2,301">
              <v:shape style="position:absolute;left:2765;top:4234;width:2;height:301" coordorigin="2765,4234" coordsize="0,301" path="m2765,4234l2765,4535e" filled="false" stroked="true" strokeweight="3pt" strokecolor="#71d0f6">
                <v:path arrowok="t"/>
              </v:shape>
            </v:group>
            <v:group style="position:absolute;left:2615;top:4385;width:300;height:2" coordorigin="2615,4385" coordsize="300,2">
              <v:shape style="position:absolute;left:2615;top:4385;width:300;height:2" coordorigin="2615,4385" coordsize="300,0" path="m2915,4385l2615,4385e" filled="false" stroked="true" strokeweight="3pt" strokecolor="#71d0f6">
                <v:path arrowok="t"/>
              </v:shape>
            </v:group>
            <v:group style="position:absolute;left:2774;top:2480;width:2810;height:3059" coordorigin="2774,2480" coordsize="2810,3059">
              <v:shape style="position:absolute;left:2774;top:2480;width:2810;height:3059" coordorigin="2774,2480" coordsize="2810,3059" path="m3332,5539l2774,3080,2841,3064,2907,3046,2974,3027,3040,3006,3106,2984,3171,2960,3235,2935,3299,2908,3363,2880,3426,2850,3488,2819,3549,2787,3610,2753,3670,2718,3730,2682,3788,2644,3846,2605,3902,2565,3958,2523,4013,2480,5583,4450,5484,4528,5383,4603,5280,4677,5176,4747,5069,4816,4962,4882,4853,4946,4742,5007,4631,5065,4518,5122,4403,5175,4288,5226,4172,5275,4054,5321,3936,5364,3817,5404,3697,5442,3576,5477,3454,5509,3332,5539e" filled="false" stroked="true" strokeweight="1pt" strokecolor="#71d0f6">
                <v:path arrowok="t"/>
              </v:shape>
            </v:group>
            <v:group style="position:absolute;left:10;top:5282;width:827;height:258" coordorigin="10,5282" coordsize="827,258">
              <v:shape style="position:absolute;left:10;top:5282;width:827;height:258" coordorigin="10,5282" coordsize="827,258" path="m837,5540l715,5511,593,5478,472,5444,352,5406,233,5366,114,5323,10,5282e" filled="false" stroked="true" strokeweight="1pt" strokecolor="#71d0f6">
                <v:path arrowok="t"/>
              </v:shape>
            </v:group>
            <v:group style="position:absolute;left:10;top:2482;width:1383;height:3058" coordorigin="10,2482" coordsize="1383,3058">
              <v:shape style="position:absolute;left:10;top:2482;width:1383;height:3058" coordorigin="10,2482" coordsize="1383,3058" path="m10,2661l153,2482,208,2525,264,2566,320,2607,378,2646,436,2683,496,2720,556,2755,617,2788,678,2821,741,2851,803,2881,867,2909,931,2936,996,2961,1061,2985,1126,3007,1193,3027,1259,3047,1326,3064,1393,3080,837,5540e" filled="false" stroked="true" strokeweight="1pt" strokecolor="#71d0f6">
                <v:path arrowok="t"/>
              </v:shape>
            </v:group>
            <v:group style="position:absolute;left:109;top:31;width:3947;height:2002" coordorigin="109,31" coordsize="3947,2002">
              <v:shape style="position:absolute;left:109;top:31;width:3947;height:2002" coordorigin="109,31" coordsize="3947,2002" path="m4055,55l4048,218,4029,376,3998,531,3954,680,3900,825,3835,964,3759,1097,3674,1223,3580,1342,3477,1454,3366,1557,3247,1651,3121,1737,2989,1812,2850,1878,2705,1932,2556,1976,2402,2007,2244,2027,2082,2033,1920,2027,1762,2007,1608,1976,1458,1932,1314,1878,1175,1812,1042,1737,916,1651,798,1557,686,1454,584,1342,489,1223,404,1097,329,964,264,825,209,680,166,531,134,376,115,218,109,55,109,31e" filled="false" stroked="true" strokeweight="23pt" strokecolor="#71d0f6">
                <v:path arrowok="t"/>
                <v:stroke dashstyle="longDash"/>
              </v:shape>
            </v:group>
            <v:group style="position:absolute;left:4054;top:31;width:2;height:25" coordorigin="4054,31" coordsize="2,25">
              <v:shape style="position:absolute;left:4054;top:31;width:2;height:25" coordorigin="4054,31" coordsize="1,25" path="m4054,31l4055,55e" filled="false" stroked="true" strokeweight="23pt" strokecolor="#71d0f6">
                <v:path arrowok="t"/>
                <v:stroke dashstyle="longDash"/>
              </v:shape>
            </v:group>
            <v:group style="position:absolute;left:1067;top:31;width:2030;height:1042" coordorigin="1067,31" coordsize="2030,1042">
              <v:shape style="position:absolute;left:1067;top:31;width:2030;height:1042" coordorigin="1067,31" coordsize="2030,1042" path="m3097,55l3093,139,3083,220,3067,300,3045,377,3017,451,2983,523,2945,591,2901,656,2852,717,2799,775,2742,828,2681,876,2616,920,2548,959,2477,993,2403,1021,2326,1043,2246,1059,2165,1069,2082,1072,1999,1069,1917,1059,1838,1043,1761,1021,1687,993,1615,959,1547,920,1482,876,1421,828,1364,775,1311,717,1263,656,1219,591,1180,523,1147,451,1119,377,1096,300,1080,220,1070,139,1067,55,1068,31e" filled="false" stroked="true" strokeweight="10pt" strokecolor="#71d0f6">
                <v:path arrowok="t"/>
                <v:stroke dashstyle="dash"/>
              </v:shape>
            </v:group>
            <v:group style="position:absolute;left:3096;top:31;width:2;height:25" coordorigin="3096,31" coordsize="2,25">
              <v:shape style="position:absolute;left:3096;top:31;width:2;height:25" coordorigin="3096,31" coordsize="1,25" path="m3096,31l3097,55e" filled="false" stroked="true" strokeweight="10pt" strokecolor="#71d0f6">
                <v:path arrowok="t"/>
                <v:stroke dashstyle="dash"/>
              </v:shape>
            </v:group>
            <v:group style="position:absolute;left:5551;top:31;width:1778;height:4417" coordorigin="5551,31" coordsize="1778,4417">
              <v:shape style="position:absolute;left:5551;top:31;width:1778;height:4417" coordorigin="5551,31" coordsize="1778,4417" path="m7329,4447l7329,1408,5551,55,5583,31e" filled="false" stroked="true" strokeweight="4pt" strokecolor="#71d0f6">
                <v:path arrowok="t"/>
              </v:shape>
            </v:group>
            <v:group style="position:absolute;left:6322;top:3184;width:1012;height:1015" coordorigin="6322,3184" coordsize="1012,1015">
              <v:shape style="position:absolute;left:6322;top:3184;width:1012;height:1015" coordorigin="6322,3184" coordsize="1012,1015" path="m7333,3184l6322,4198e" filled="false" stroked="true" strokeweight="2pt" strokecolor="#71d0f6">
                <v:path arrowok="t"/>
              </v:shape>
            </v:group>
            <v:group style="position:absolute;left:6139;top:4015;width:365;height:365" coordorigin="6139,4015" coordsize="365,365">
              <v:shape style="position:absolute;left:6139;top:4015;width:365;height:365" coordorigin="6139,4015" coordsize="365,365" path="m6335,4015l6263,4027,6205,4058,6164,4106,6141,4166,6139,4198,6140,4221,6160,4285,6201,4336,6256,4369,6300,4380,6326,4379,6395,4362,6450,4326,6487,4276,6504,4215,6502,4190,6484,4121,6448,4067,6396,4031,6335,4015xe" filled="true" fillcolor="#71d0f6" stroked="false">
                <v:path arrowok="t"/>
                <v:fill type="solid"/>
              </v:shape>
            </v:group>
            <v:group style="position:absolute;left:6139;top:4015;width:365;height:365" coordorigin="6139,4015" coordsize="365,365">
              <v:shape style="position:absolute;left:6139;top:4015;width:365;height:365" coordorigin="6139,4015" coordsize="365,365" path="m6139,4198l6151,4265,6185,4320,6236,4360,6300,4380,6326,4379,6395,4362,6450,4326,6487,4276,6504,4215,6502,4190,6484,4121,6448,4067,6396,4031,6335,4015,6310,4016,6243,4035,6189,4073,6154,4125,6139,4188,6139,4198xe" filled="false" stroked="true" strokeweight="1pt" strokecolor="#71d0f6">
                <v:path arrowok="t"/>
              </v:shape>
            </v:group>
            <v:group style="position:absolute;left:6007;top:3883;width:629;height:631" coordorigin="6007,3883" coordsize="629,631">
              <v:shape style="position:absolute;left:6007;top:3883;width:629;height:631" coordorigin="6007,3883" coordsize="629,631" path="m6007,4198l6016,4274,6042,4343,6083,4403,6136,4452,6199,4488,6271,4509,6321,4513,6347,4512,6421,4497,6487,4466,6544,4421,6589,4364,6620,4298,6635,4224,6636,4198,6635,4172,6620,4098,6589,4032,6544,3975,6487,3930,6421,3899,6347,3884,6321,3883,6296,3884,6222,3899,6156,3930,6099,3975,6054,4032,6023,4098,6008,4172,6007,4198xe" filled="false" stroked="true" strokeweight="2pt" strokecolor="#71d0f6">
                <v:path arrowok="t"/>
              </v:shape>
            </v:group>
            <v:group style="position:absolute;left:7060;top:719;width:181;height:182" coordorigin="7060,719" coordsize="181,182">
              <v:shape style="position:absolute;left:7060;top:719;width:181;height:182" coordorigin="7060,719" coordsize="181,182" path="m7140,719l7083,749,7060,810,7061,822,7091,878,7154,901,7174,898,7232,843,7240,792,7233,772,7188,729,7140,719xe" filled="true" fillcolor="#71d0f6" stroked="false">
                <v:path arrowok="t"/>
                <v:fill type="solid"/>
              </v:shape>
            </v:group>
            <v:group style="position:absolute;left:7060;top:719;width:181;height:182" coordorigin="7060,719" coordsize="181,182">
              <v:shape style="position:absolute;left:7060;top:719;width:181;height:182" coordorigin="7060,719" coordsize="181,182" path="m7060,810l7083,749,7140,719,7166,722,7222,754,7240,792,7238,819,7209,878,7154,901,7130,898,7077,863,7060,810xe" filled="false" stroked="true" strokeweight="1pt" strokecolor="#71d0f6">
                <v:path arrowok="t"/>
              </v:shape>
            </v:group>
            <v:group style="position:absolute;left:6691;top:463;width:181;height:182" coordorigin="6691,463" coordsize="181,182">
              <v:shape style="position:absolute;left:6691;top:463;width:181;height:182" coordorigin="6691,463" coordsize="181,182" path="m6772,463l6715,493,6691,554,6692,566,6723,622,6786,645,6806,642,6864,586,6872,536,6865,516,6820,472,6772,463xe" filled="true" fillcolor="#71d0f6" stroked="false">
                <v:path arrowok="t"/>
                <v:fill type="solid"/>
              </v:shape>
            </v:group>
            <v:group style="position:absolute;left:6691;top:463;width:181;height:182" coordorigin="6691,463" coordsize="181,182">
              <v:shape style="position:absolute;left:6691;top:463;width:181;height:182" coordorigin="6691,463" coordsize="181,182" path="m6691,554l6715,493,6772,463,6797,465,6854,498,6872,536,6870,563,6841,622,6786,645,6762,642,6708,606,6691,554xe" filled="false" stroked="true" strokeweight="1.0pt" strokecolor="#71d0f6">
                <v:path arrowok="t"/>
              </v:shape>
            </v:group>
            <v:group style="position:absolute;left:6963;top:140;width:181;height:182" coordorigin="6963,140" coordsize="181,182">
              <v:shape style="position:absolute;left:6963;top:140;width:181;height:182" coordorigin="6963,140" coordsize="181,182" path="m7044,140l6987,170,6963,231,6964,243,6995,299,7057,322,7078,319,7136,263,7143,213,7137,193,7092,150,7044,140xe" filled="true" fillcolor="#71d0f6" stroked="false">
                <v:path arrowok="t"/>
                <v:fill type="solid"/>
              </v:shape>
            </v:group>
            <v:group style="position:absolute;left:6963;top:140;width:181;height:182" coordorigin="6963,140" coordsize="181,182">
              <v:shape style="position:absolute;left:6963;top:140;width:181;height:182" coordorigin="6963,140" coordsize="181,182" path="m6963,231l6987,170,7044,140,7069,143,7126,175,7143,213,7142,240,7112,299,7057,322,7034,319,6980,284,6963,231xe" filled="false" stroked="true" strokeweight="1pt" strokecolor="#71d0f6">
                <v:path arrowok="t"/>
              </v:shape>
            </v:group>
            <v:group style="position:absolute;left:6323;top:207;width:181;height:182" coordorigin="6323,207" coordsize="181,182">
              <v:shape style="position:absolute;left:6323;top:207;width:181;height:182" coordorigin="6323,207" coordsize="181,182" path="m6404,207l6347,237,6323,298,6324,310,6355,366,6417,389,6438,386,6496,330,6503,280,6497,260,6452,216,6404,207xe" filled="true" fillcolor="#71d0f6" stroked="false">
                <v:path arrowok="t"/>
                <v:fill type="solid"/>
              </v:shape>
            </v:group>
            <v:group style="position:absolute;left:6323;top:207;width:181;height:182" coordorigin="6323,207" coordsize="181,182">
              <v:shape style="position:absolute;left:6323;top:207;width:181;height:182" coordorigin="6323,207" coordsize="181,182" path="m6323,298l6347,237,6404,207,6429,209,6486,242,6503,280,6502,307,6472,366,6417,389,6394,386,6340,350,6323,298xe" filled="false" stroked="true" strokeweight="1.0pt" strokecolor="#71d0f6">
                <v:path arrowok="t"/>
              </v:shape>
            </v:group>
            <v:group style="position:absolute;left:5429;top:771;width:181;height:182" coordorigin="5429,771" coordsize="181,182">
              <v:shape style="position:absolute;left:5429;top:771;width:181;height:182" coordorigin="5429,771" coordsize="181,182" path="m5510,771l5452,800,5429,861,5430,874,5460,930,5523,952,5543,949,5601,894,5609,843,5602,824,5557,780,5510,771xe" filled="true" fillcolor="#71d0f6" stroked="false">
                <v:path arrowok="t"/>
                <v:fill type="solid"/>
              </v:shape>
            </v:group>
            <v:group style="position:absolute;left:5429;top:771;width:181;height:182" coordorigin="5429,771" coordsize="181,182">
              <v:shape style="position:absolute;left:5429;top:771;width:181;height:182" coordorigin="5429,771" coordsize="181,182" path="m5429,861l5452,800,5510,771,5535,773,5591,806,5609,843,5607,870,5578,930,5523,952,5500,950,5446,914,5429,861xe" filled="false" stroked="true" strokeweight="1.0pt" strokecolor="#71d0f6">
                <v:path arrowok="t"/>
              </v:shape>
            </v:group>
            <v:group style="position:absolute;left:5520;top:394;width:466;height:468" coordorigin="5520,394" coordsize="466,468">
              <v:shape style="position:absolute;left:5520;top:394;width:466;height:468" coordorigin="5520,394" coordsize="466,468" path="m5986,394l5520,861e" filled="false" stroked="true" strokeweight="1pt" strokecolor="#71d0f6">
                <v:path arrowok="t"/>
              </v:shape>
            </v:group>
            <v:group style="position:absolute;left:7061;top:232;width:481;height:3531" coordorigin="7061,232" coordsize="481,3531">
              <v:shape style="position:absolute;left:7061;top:232;width:481;height:3531" coordorigin="7061,232" coordsize="481,3531" path="m7542,3762l7542,615,7061,232e" filled="false" stroked="true" strokeweight="1pt" strokecolor="#71d0f6">
                <v:path arrowok="t"/>
              </v:shape>
            </v:group>
            <v:group style="position:absolute;left:7542;top:31;width:2;height:25" coordorigin="7542,31" coordsize="2,25">
              <v:shape style="position:absolute;left:7542;top:31;width:2;height:25" coordorigin="7542,31" coordsize="1,25" path="m7542,55l7543,31e" filled="false" stroked="true" strokeweight="2pt" strokecolor="#71d0f6">
                <v:path arrowok="t"/>
              </v:shape>
            </v:group>
            <v:group style="position:absolute;left:9812;top:940;width:629;height:631" coordorigin="9812,940" coordsize="629,631">
              <v:shape style="position:absolute;left:9812;top:940;width:629;height:631" coordorigin="9812,940" coordsize="629,631" path="m9812,1255l9821,1331,9847,1400,9887,1460,9940,1510,10004,1546,10075,1566,10126,1570,10152,1569,10225,1554,10291,1523,10348,1478,10393,1421,10424,1355,10439,1281,10440,1255,10439,1230,10424,1156,10393,1089,10348,1033,10291,988,10225,956,10152,941,10126,940,10100,941,10027,956,9960,988,9904,1033,9859,1089,9828,1156,9813,1230,9812,1255xe" filled="false" stroked="true" strokeweight="2pt" strokecolor="#71d0f6">
                <v:path arrowok="t"/>
              </v:shape>
            </v:group>
            <v:group style="position:absolute;left:10032;top:1170;width:181;height:182" coordorigin="10032,1170" coordsize="181,182">
              <v:shape style="position:absolute;left:10032;top:1170;width:181;height:182" coordorigin="10032,1170" coordsize="181,182" path="m10113,1170l10056,1199,10032,1260,10033,1273,10064,1329,10127,1351,10147,1348,10205,1293,10213,1242,10206,1222,10161,1179,10113,1170xe" filled="true" fillcolor="#71d0f6" stroked="false">
                <v:path arrowok="t"/>
                <v:fill type="solid"/>
              </v:shape>
            </v:group>
            <v:group style="position:absolute;left:10032;top:1170;width:181;height:182" coordorigin="10032,1170" coordsize="181,182">
              <v:shape style="position:absolute;left:10032;top:1170;width:181;height:182" coordorigin="10032,1170" coordsize="181,182" path="m10032,1260l10056,1199,10113,1170,10138,1172,10195,1205,10213,1242,10211,1269,10181,1329,10127,1351,10103,1349,10049,1313,10032,1260xe" filled="false" stroked="true" strokeweight="1pt" strokecolor="#71d0f6">
                <v:path arrowok="t"/>
              </v:shape>
            </v:group>
            <v:group style="position:absolute;left:10028;top:2265;width:181;height:182" coordorigin="10028,2265" coordsize="181,182">
              <v:shape style="position:absolute;left:10028;top:2265;width:181;height:182" coordorigin="10028,2265" coordsize="181,182" path="m10108,2265l10051,2295,10028,2356,10028,2368,10059,2424,10122,2447,10142,2444,10200,2388,10208,2338,10201,2318,10156,2275,10108,2265xe" filled="true" fillcolor="#71d0f6" stroked="false">
                <v:path arrowok="t"/>
                <v:fill type="solid"/>
              </v:shape>
            </v:group>
            <v:group style="position:absolute;left:10028;top:2265;width:181;height:182" coordorigin="10028,2265" coordsize="181,182">
              <v:shape style="position:absolute;left:10028;top:2265;width:181;height:182" coordorigin="10028,2265" coordsize="181,182" path="m10028,2356l10051,2295,10108,2265,10134,2267,10190,2300,10208,2338,10206,2365,10177,2424,10122,2447,10098,2444,10045,2409,10028,2356xe" filled="false" stroked="true" strokeweight="1pt" strokecolor="#71d0f6">
                <v:path arrowok="t"/>
              </v:shape>
            </v:group>
            <v:group style="position:absolute;left:8513;top:2334;width:1067;height:1425" coordorigin="8513,2334" coordsize="1067,1425">
              <v:shape style="position:absolute;left:8513;top:2334;width:1067;height:1425" coordorigin="8513,2334" coordsize="1067,1425" path="m8513,2334l9580,3402,9580,3758e" filled="false" stroked="true" strokeweight="2pt" strokecolor="#71d0f6">
                <v:path arrowok="t"/>
              </v:shape>
            </v:group>
            <v:group style="position:absolute;left:9335;top:1233;width:790;height:1916" coordorigin="9335,1233" coordsize="790,1916">
              <v:shape style="position:absolute;left:9335;top:1233;width:790;height:1916" coordorigin="9335,1233" coordsize="790,1916" path="m9335,3149l10125,2357,10125,1233e" filled="false" stroked="true" strokeweight="2pt" strokecolor="#71d0f6">
                <v:path arrowok="t"/>
              </v:shape>
            </v:group>
            <v:group style="position:absolute;left:8393;top:31;width:3;height:25" coordorigin="8393,31" coordsize="3,25">
              <v:shape style="position:absolute;left:8393;top:31;width:3;height:25" coordorigin="8393,31" coordsize="3,25" path="m8393,55l8394,32,8395,31e" filled="false" stroked="true" strokeweight="1pt" strokecolor="#71d0f6">
                <v:path arrowok="t"/>
              </v:shape>
            </v:group>
            <v:group style="position:absolute;left:8393;top:31;width:292;height:170" coordorigin="8393,31" coordsize="292,170">
              <v:shape style="position:absolute;left:8393;top:31;width:292;height:170" coordorigin="8393,31" coordsize="292,170" path="m8683,31l8684,41,8683,66,8678,90,8648,150,8599,189,8558,201,8532,199,8465,178,8418,136,8394,79,8393,58,8393,55e" filled="false" stroked="true" strokeweight="1.0pt" strokecolor="#71d0f6">
                <v:path arrowok="t"/>
              </v:shape>
            </v:group>
            <v:group style="position:absolute;left:7671;top:31;width:2;height:25" coordorigin="7671,31" coordsize="2,25">
              <v:shape style="position:absolute;left:7671;top:31;width:2;height:25" coordorigin="7671,31" coordsize="1,25" path="m7671,55l7672,31e" filled="false" stroked="true" strokeweight="1pt" strokecolor="#71d0f6">
                <v:path arrowok="t"/>
              </v:shape>
            </v:group>
            <v:group style="position:absolute;left:7671;top:31;width:1736;height:894" coordorigin="7671,31" coordsize="1736,894">
              <v:shape style="position:absolute;left:7671;top:31;width:1736;height:894" coordorigin="7671,31" coordsize="1736,894" path="m9405,31l9404,127,9395,196,9381,264,9362,330,9338,394,9310,455,9276,513,9239,569,9198,621,9152,670,9103,716,9051,757,8996,795,8938,828,8877,857,8813,881,8747,900,8680,914,8610,922,8539,925,8468,922,8398,914,8330,900,8264,881,8201,857,8140,828,8082,795,8026,757,7974,716,7925,670,7880,621,7838,569,7801,513,7768,455,7739,394,7715,330,7696,264,7682,196,7674,127,7671,55e" filled="false" stroked="true" strokeweight="1pt" strokecolor="#71d0f6">
                <v:path arrowok="t"/>
              </v:shape>
            </v:group>
            <v:group style="position:absolute;left:7542;top:31;width:1994;height:1023" coordorigin="7542,31" coordsize="1994,1023">
              <v:shape style="position:absolute;left:7542;top:31;width:1994;height:1023" coordorigin="7542,31" coordsize="1994,1023" path="m9534,31l9532,137,9522,217,9506,295,9485,371,9457,444,9424,514,9386,582,9343,645,9296,705,9244,762,9187,814,9127,862,9064,905,8997,943,8927,976,8854,1003,8778,1025,8700,1041,8620,1051,8539,1054,8457,1051,8377,1041,8299,1025,8224,1003,8151,976,8081,943,8014,905,7950,862,7890,814,7834,762,7782,705,7734,645,7691,582,7653,514,7620,444,7593,371,7571,295,7555,217,7545,137,7542,55e" filled="false" stroked="true" strokeweight="2pt" strokecolor="#71d0f6">
                <v:path arrowok="t"/>
              </v:shape>
            </v:group>
            <v:group style="position:absolute;left:7926;top:31;width:2;height:25" coordorigin="7926,31" coordsize="2,25">
              <v:shape style="position:absolute;left:7926;top:31;width:2;height:25" coordorigin="7926,31" coordsize="1,25" path="m7926,55l7927,31e" filled="false" stroked="true" strokeweight="10pt" strokecolor="#71d0f6">
                <v:path arrowok="t"/>
                <v:stroke dashstyle="longDash"/>
              </v:shape>
            </v:group>
            <v:group style="position:absolute;left:7926;top:31;width:1226;height:639" coordorigin="7926,31" coordsize="1226,639">
              <v:shape style="position:absolute;left:7926;top:31;width:1226;height:639" coordorigin="7926,31" coordsize="1226,639" path="m9151,31l9149,106,9134,203,9103,294,9060,379,9004,455,8938,522,8862,578,8777,621,8686,652,8589,667,8539,670,8488,667,8391,652,8300,621,8216,578,8140,522,8073,455,8018,379,7974,294,7944,203,7928,106,7926,55e" filled="false" stroked="true" strokeweight="10pt" strokecolor="#71d0f6">
                <v:path arrowok="t"/>
                <v:stroke dashstyle="longDash"/>
              </v:shape>
            </v:group>
            <v:group style="position:absolute;left:2409;top:3643;width:2;height:301" coordorigin="2409,3643" coordsize="2,301">
              <v:shape style="position:absolute;left:2409;top:3643;width:2;height:301" coordorigin="2409,3643" coordsize="0,301" path="m2409,3643l2409,3944e" filled="false" stroked="true" strokeweight="3pt" strokecolor="#71d0f6">
                <v:path arrowok="t"/>
              </v:shape>
            </v:group>
            <v:group style="position:absolute;left:2259;top:3794;width:300;height:2" coordorigin="2259,3794" coordsize="300,2">
              <v:shape style="position:absolute;left:2259;top:3794;width:300;height:2" coordorigin="2259,3794" coordsize="300,0" path="m2558,3794l2259,3794e" filled="false" stroked="true" strokeweight="3pt" strokecolor="#71d0f6">
                <v:path arrowok="t"/>
              </v:shape>
            </v:group>
            <v:group style="position:absolute;left:10;top:1261;width:8564;height:5412" coordorigin="10,1261" coordsize="8564,5412">
              <v:shape style="position:absolute;left:10;top:1261;width:8564;height:5412" coordorigin="10,1261" coordsize="8564,5412" path="m8574,1261l8473,1717,8342,2161,8181,2591,7992,3006,7776,3405,7534,3787,7267,4151,6976,4496,6663,4819,6329,5121,5975,5400,5602,5654,5211,5883,4804,6085,4381,6259,3945,6405,3496,6520,3034,6604,2563,6655,2082,6672,1601,6655,1129,6604,668,6520,219,6405,10,6335e" filled="false" stroked="true" strokeweight="2.0pt" strokecolor="#71d0f6">
                <v:path arrowok="t"/>
              </v:shape>
            </v:group>
            <v:group style="position:absolute;left:10;top:1261;width:8793;height:5637" coordorigin="10,1261" coordsize="8793,5637">
              <v:shape style="position:absolute;left:10;top:1261;width:8793;height:5637" coordorigin="10,1261" coordsize="8793,5637" path="m10,6573l147,6619,614,6739,1092,6826,1582,6880,2082,6898,2581,6880,3071,6826,3550,6739,4016,6619,4469,6467,4908,6286,5330,6075,5735,5836,6122,5571,6489,5281,6835,4966,7159,4629,7460,4270,7735,3891,7985,3493,8208,3077,8402,2645,8567,2197,8701,1736,8803,1261e" filled="false" stroked="true" strokeweight="4.0pt" strokecolor="#71d0f6">
                <v:path arrowok="t"/>
              </v:shape>
            </v:group>
            <v:group style="position:absolute;left:10;top:3671;width:434;height:337" coordorigin="10,3671" coordsize="434,337">
              <v:shape style="position:absolute;left:10;top:3671;width:434;height:337" coordorigin="10,3671" coordsize="434,337" path="m14,3683l111,4008,447,3907e" filled="false" stroked="true" strokeweight="3pt" strokecolor="#71d0f6">
                <v:path arrowok="t"/>
              </v:shape>
            </v:group>
            <v:group style="position:absolute;left:141;top:3420;width:437;height:337" coordorigin="141,3420" coordsize="437,337">
              <v:shape style="position:absolute;left:141;top:3420;width:437;height:337" coordorigin="141,3420" coordsize="437,337" path="m141,3420l242,3757,578,3656e" filled="false" stroked="true" strokeweight="3pt" strokecolor="#71d0f6">
                <v:path arrowok="t"/>
              </v:shape>
            </v:group>
            <v:group style="position:absolute;left:276;top:3169;width:437;height:337" coordorigin="276,3169" coordsize="437,337">
              <v:shape style="position:absolute;left:276;top:3169;width:437;height:337" coordorigin="276,3169" coordsize="437,337" path="m276,3169l377,3506,713,3405e" filled="false" stroked="true" strokeweight="3pt" strokecolor="#71d0f6">
                <v:path arrowok="t"/>
              </v:shape>
            </v:group>
            <v:group style="position:absolute;left:411;top:2918;width:437;height:337" coordorigin="411,2918" coordsize="437,337">
              <v:shape style="position:absolute;left:411;top:2918;width:437;height:337" coordorigin="411,2918" coordsize="437,337" path="m411,2918l512,3255,848,3154e" filled="false" stroked="true" strokeweight="3pt" strokecolor="#71d0f6">
                <v:path arrowok="t"/>
              </v:shape>
            </v:group>
            <v:group style="position:absolute;left:3742;top:3671;width:437;height:337" coordorigin="3742,3671" coordsize="437,337">
              <v:shape style="position:absolute;left:3742;top:3671;width:437;height:337" coordorigin="3742,3671" coordsize="437,337" path="m4179,3671l4078,4008,3742,3907e" filled="false" stroked="true" strokeweight="3pt" strokecolor="#71d0f6">
                <v:path arrowok="t"/>
              </v:shape>
            </v:group>
            <v:group style="position:absolute;left:3608;top:3420;width:437;height:337" coordorigin="3608,3420" coordsize="437,337">
              <v:shape style="position:absolute;left:3608;top:3420;width:437;height:337" coordorigin="3608,3420" coordsize="437,337" path="m4045,3420l3944,3757,3608,3656e" filled="false" stroked="true" strokeweight="3pt" strokecolor="#71d0f6">
                <v:path arrowok="t"/>
              </v:shape>
            </v:group>
            <v:group style="position:absolute;left:3473;top:3169;width:437;height:337" coordorigin="3473,3169" coordsize="437,337">
              <v:shape style="position:absolute;left:3473;top:3169;width:437;height:337" coordorigin="3473,3169" coordsize="437,337" path="m3910,3169l3809,3506,3473,3405e" filled="false" stroked="true" strokeweight="3pt" strokecolor="#71d0f6">
                <v:path arrowok="t"/>
              </v:shape>
            </v:group>
            <v:group style="position:absolute;left:3338;top:2918;width:437;height:337" coordorigin="3338,2918" coordsize="437,337">
              <v:shape style="position:absolute;left:3338;top:2918;width:437;height:337" coordorigin="3338,2918" coordsize="437,337" path="m3775,2918l3674,3255,3338,3154e" filled="false" stroked="true" strokeweight="3pt" strokecolor="#71d0f6">
                <v:path arrowok="t"/>
              </v:shape>
              <v:shape style="position:absolute;left:12362;top:6646;width:4688;height:5490" type="#_x0000_t75" stroked="false">
                <v:imagedata r:id="rId5" o:title=""/>
              </v:shape>
            </v:group>
            <v:group style="position:absolute;left:12862;top:10214;width:300;height:2" coordorigin="12862,10214" coordsize="300,2">
              <v:shape style="position:absolute;left:12862;top:10214;width:300;height:2" coordorigin="12862,10214" coordsize="300,0" path="m12862,10214l13161,10214e" filled="false" stroked="true" strokeweight="3pt" strokecolor="#71d0f6">
                <v:path arrowok="t"/>
              </v:shape>
            </v:group>
            <v:group style="position:absolute;left:13011;top:10063;width:2;height:301" coordorigin="13011,10063" coordsize="2,301">
              <v:shape style="position:absolute;left:13011;top:10063;width:2;height:301" coordorigin="13011,10063" coordsize="0,301" path="m13011,10063l13011,10364e" filled="false" stroked="true" strokeweight="3pt" strokecolor="#71d0f6">
                <v:path arrowok="t"/>
              </v:shape>
            </v:group>
            <v:group style="position:absolute;left:13132;top:6457;width:3523;height:482" coordorigin="13132,6457" coordsize="3523,482">
              <v:shape style="position:absolute;left:13132;top:6457;width:3523;height:482" coordorigin="13132,6457" coordsize="3523,482" path="m13132,6457l16272,6457,16654,6939e" filled="false" stroked="true" strokeweight="1pt" strokecolor="#71d0f6">
                <v:path arrowok="t"/>
              </v:shape>
            </v:group>
            <v:group style="position:absolute;left:12448;top:6671;width:4373;height:1767" coordorigin="12448,6671" coordsize="4373,1767">
              <v:shape style="position:absolute;left:12448;top:6671;width:4373;height:1767" coordorigin="12448,6671" coordsize="4373,1767" path="m16820,8437l15481,6671,12448,6671e" filled="false" stroked="true" strokeweight="4pt" strokecolor="#71d0f6">
                <v:path arrowok="t"/>
              </v:shape>
            </v:group>
            <v:group style="position:absolute;left:11578;top:7537;width:1747;height:4369" coordorigin="11578,7537" coordsize="1747,4369">
              <v:shape style="position:absolute;left:11578;top:7537;width:1747;height:4369" coordorigin="11578,7537" coordsize="1747,4369" path="m11578,7537l11578,10576,13325,11906e" filled="false" stroked="true" strokeweight="4pt" strokecolor="#71d0f6">
                <v:path arrowok="t"/>
              </v:shape>
            </v:group>
            <v:group style="position:absolute;left:11574;top:9211;width:1012;height:1015" coordorigin="11574,9211" coordsize="1012,1015">
              <v:shape style="position:absolute;left:11574;top:9211;width:1012;height:1015" coordorigin="11574,9211" coordsize="1012,1015" path="m11574,10225l12585,9211e" filled="false" stroked="true" strokeweight="2pt" strokecolor="#71d0f6">
                <v:path arrowok="t"/>
              </v:shape>
            </v:group>
            <v:group style="position:absolute;left:12403;top:9029;width:365;height:365" coordorigin="12403,9029" coordsize="365,365">
              <v:shape style="position:absolute;left:12403;top:9029;width:365;height:365" coordorigin="12403,9029" coordsize="365,365" path="m12607,9029l12533,9039,12473,9069,12430,9115,12407,9173,12403,9194,12404,9219,12422,9288,12459,9342,12511,9378,12572,9394,12597,9392,12664,9374,12717,9336,12753,9284,12768,9221,12768,9211,12767,9188,12747,9124,12706,9073,12651,9040,12607,9029xe" filled="true" fillcolor="#71d0f6" stroked="false">
                <v:path arrowok="t"/>
                <v:fill type="solid"/>
              </v:shape>
            </v:group>
            <v:group style="position:absolute;left:12403;top:9029;width:365;height:365" coordorigin="12403,9029" coordsize="365,365">
              <v:shape style="position:absolute;left:12403;top:9029;width:365;height:365" coordorigin="12403,9029" coordsize="365,365" path="m12768,9211l12756,9144,12722,9089,12671,9049,12607,9029,12581,9030,12512,9047,12457,9083,12420,9133,12403,9194,12404,9219,12422,9288,12459,9342,12511,9378,12572,9394,12597,9392,12664,9374,12717,9336,12753,9284,12768,9221,12768,9211xe" filled="false" stroked="true" strokeweight="1pt" strokecolor="#71d0f6">
                <v:path arrowok="t"/>
              </v:shape>
            </v:group>
            <v:group style="position:absolute;left:12271;top:8896;width:629;height:631" coordorigin="12271,8896" coordsize="629,631">
              <v:shape style="position:absolute;left:12271;top:8896;width:629;height:631" coordorigin="12271,8896" coordsize="629,631" path="m12900,9211l12891,9135,12865,9066,12824,9006,12771,8957,12708,8921,12636,8900,12585,8896,12560,8897,12486,8912,12420,8943,12363,8988,12318,9045,12287,9111,12272,9185,12271,9211,12272,9237,12287,9310,12318,9377,12363,9434,12420,9479,12486,9510,12560,9525,12585,9526,12611,9525,12685,9510,12751,9479,12808,9434,12853,9377,12884,9310,12899,9237,12900,9211xe" filled="false" stroked="true" strokeweight="2pt" strokecolor="#71d0f6">
                <v:path arrowok="t"/>
              </v:shape>
            </v:group>
            <v:group style="position:absolute;left:11667;top:11083;width:181;height:182" coordorigin="11667,11083" coordsize="181,182">
              <v:shape style="position:absolute;left:11667;top:11083;width:181;height:182" coordorigin="11667,11083" coordsize="181,182" path="m11753,11083l11685,11122,11667,11192,11674,11212,11719,11255,11766,11265,11788,11260,11836,11217,11847,11174,11846,11161,11816,11106,11753,11083xe" filled="true" fillcolor="#71d0f6" stroked="false">
                <v:path arrowok="t"/>
                <v:fill type="solid"/>
              </v:shape>
            </v:group>
            <v:group style="position:absolute;left:11667;top:11083;width:181;height:182" coordorigin="11667,11083" coordsize="181,182">
              <v:shape style="position:absolute;left:11667;top:11083;width:181;height:182" coordorigin="11667,11083" coordsize="181,182" path="m11847,11174l11824,11235,11766,11265,11741,11262,11685,11230,11667,11192,11669,11165,11698,11106,11753,11083,11776,11086,11830,11121,11847,11174xe" filled="false" stroked="true" strokeweight="1pt" strokecolor="#71d0f6">
                <v:path arrowok="t"/>
              </v:shape>
            </v:group>
            <v:group style="position:absolute;left:12035;top:11339;width:181;height:182" coordorigin="12035,11339" coordsize="181,182">
              <v:shape style="position:absolute;left:12035;top:11339;width:181;height:182" coordorigin="12035,11339" coordsize="181,182" path="m12121,11339l12053,11378,12035,11448,12042,11468,12087,11512,12135,11521,12156,11516,12205,11474,12215,11430,12215,11418,12184,11362,12121,11339xe" filled="true" fillcolor="#71d0f6" stroked="false">
                <v:path arrowok="t"/>
                <v:fill type="solid"/>
              </v:shape>
            </v:group>
            <v:group style="position:absolute;left:12035;top:11339;width:181;height:182" coordorigin="12035,11339" coordsize="181,182">
              <v:shape style="position:absolute;left:12035;top:11339;width:181;height:182" coordorigin="12035,11339" coordsize="181,182" path="m12215,11430l12192,11491,12135,11521,12109,11519,12053,11486,12035,11448,12037,11421,12066,11362,12121,11339,12145,11342,12199,11378,12215,11430xe" filled="false" stroked="true" strokeweight="1pt" strokecolor="#71d0f6">
                <v:path arrowok="t"/>
              </v:shape>
            </v:group>
            <v:group style="position:absolute;left:11763;top:11662;width:181;height:182" coordorigin="11763,11662" coordsize="181,182">
              <v:shape style="position:absolute;left:11763;top:11662;width:181;height:182" coordorigin="11763,11662" coordsize="181,182" path="m11849,11662l11781,11701,11763,11771,11770,11791,11815,11834,11863,11844,11885,11839,11933,11796,11944,11753,11943,11741,11912,11685,11849,11662xe" filled="true" fillcolor="#71d0f6" stroked="false">
                <v:path arrowok="t"/>
                <v:fill type="solid"/>
              </v:shape>
            </v:group>
            <v:group style="position:absolute;left:11763;top:11662;width:181;height:182" coordorigin="11763,11662" coordsize="181,182">
              <v:shape style="position:absolute;left:11763;top:11662;width:181;height:182" coordorigin="11763,11662" coordsize="181,182" path="m11944,11753l11920,11814,11863,11844,11838,11841,11781,11809,11763,11771,11765,11744,11795,11685,11849,11662,11873,11665,11927,11700,11944,11753xe" filled="false" stroked="true" strokeweight="1.0pt" strokecolor="#71d0f6">
                <v:path arrowok="t"/>
              </v:shape>
            </v:group>
            <v:group style="position:absolute;left:12403;top:11595;width:181;height:182" coordorigin="12403,11595" coordsize="181,182">
              <v:shape style="position:absolute;left:12403;top:11595;width:181;height:182" coordorigin="12403,11595" coordsize="181,182" path="m12489,11595l12421,11634,12403,11704,12410,11724,12455,11768,12503,11777,12525,11772,12573,11730,12584,11686,12583,11674,12552,11618,12489,11595xe" filled="true" fillcolor="#71d0f6" stroked="false">
                <v:path arrowok="t"/>
                <v:fill type="solid"/>
              </v:shape>
            </v:group>
            <v:group style="position:absolute;left:12403;top:11595;width:181;height:182" coordorigin="12403,11595" coordsize="181,182">
              <v:shape style="position:absolute;left:12403;top:11595;width:181;height:182" coordorigin="12403,11595" coordsize="181,182" path="m12584,11686l12560,11747,12503,11777,12478,11775,12421,11742,12403,11704,12405,11677,12435,11618,12489,11595,12513,11598,12567,11634,12584,11686xe" filled="false" stroked="true" strokeweight="1pt" strokecolor="#71d0f6">
                <v:path arrowok="t"/>
              </v:shape>
            </v:group>
            <v:group style="position:absolute;left:13298;top:11032;width:181;height:182" coordorigin="13298,11032" coordsize="181,182">
              <v:shape style="position:absolute;left:13298;top:11032;width:181;height:182" coordorigin="13298,11032" coordsize="181,182" path="m13384,11032l13316,11070,13298,11141,13304,11160,13350,11204,13397,11213,13419,11208,13467,11166,13478,11123,13477,11110,13447,11054,13384,11032xe" filled="true" fillcolor="#71d0f6" stroked="false">
                <v:path arrowok="t"/>
                <v:fill type="solid"/>
              </v:shape>
            </v:group>
            <v:group style="position:absolute;left:13298;top:11032;width:181;height:182" coordorigin="13298,11032" coordsize="181,182">
              <v:shape style="position:absolute;left:13298;top:11032;width:181;height:182" coordorigin="13298,11032" coordsize="181,182" path="m13478,11123l13455,11184,13397,11213,13372,11211,13316,11178,13298,11141,13300,11114,13329,11054,13384,11032,13407,11034,13461,11070,13478,11123xe" filled="false" stroked="true" strokeweight="1.0pt" strokecolor="#71d0f6">
                <v:path arrowok="t"/>
              </v:shape>
            </v:group>
            <v:group style="position:absolute;left:12921;top:11123;width:466;height:468" coordorigin="12921,11123" coordsize="466,468">
              <v:shape style="position:absolute;left:12921;top:11123;width:466;height:468" coordorigin="12921,11123" coordsize="466,468" path="m12921,11590l13387,11123e" filled="false" stroked="true" strokeweight="1.0pt" strokecolor="#71d0f6">
                <v:path arrowok="t"/>
              </v:shape>
            </v:group>
            <v:group style="position:absolute;left:11365;top:8222;width:481;height:3531" coordorigin="11365,8222" coordsize="481,3531">
              <v:shape style="position:absolute;left:11365;top:8222;width:481;height:3531" coordorigin="11365,8222" coordsize="481,3531" path="m11365,8222l11365,11369,11846,11752e" filled="false" stroked="true" strokeweight="1pt" strokecolor="#71d0f6">
                <v:path arrowok="t"/>
              </v:shape>
            </v:group>
            <v:group style="position:absolute;left:16685;top:5312;width:135;height:292" coordorigin="16685,5312" coordsize="135,292">
              <v:shape style="position:absolute;left:16685;top:5312;width:135;height:292" coordorigin="16685,5312" coordsize="135,292" path="m16820,5603l16748,5578,16704,5530,16685,5466,16687,5441,16710,5378,16756,5333,16817,5312,16820,5312e" filled="false" stroked="true" strokeweight="1pt" strokecolor="#71d0f6">
                <v:path arrowok="t"/>
              </v:shape>
            </v:group>
            <v:group style="position:absolute;left:15964;top:4589;width:857;height:1739" coordorigin="15964,4589" coordsize="857,1739">
              <v:shape style="position:absolute;left:15964;top:4589;width:857;height:1739" coordorigin="15964,4589" coordsize="857,1739" path="m16820,6327l16691,6316,16623,6302,16557,6283,16494,6259,16433,6230,16374,6197,16319,6160,16267,6118,16218,6073,16173,6024,16131,5971,16094,5916,16061,5857,16032,5796,16008,5733,15989,5667,15975,5599,15967,5529,15964,5458,15967,5386,15975,5317,15989,5249,16008,5183,16032,5119,16061,5058,16094,5000,16131,4944,16173,4892,16218,4843,16267,4797,16319,4756,16374,4718,16433,4685,16494,4656,16557,4632,16623,4613,16691,4599,16760,4591,16820,4589e" filled="false" stroked="true" strokeweight="1pt" strokecolor="#71d0f6">
                <v:path arrowok="t"/>
              </v:shape>
            </v:group>
            <v:group style="position:absolute;left:15835;top:4459;width:986;height:1997" coordorigin="15835,4459" coordsize="986,1997">
              <v:shape style="position:absolute;left:15835;top:4459;width:986;height:1997" coordorigin="15835,4459" coordsize="986,1997" path="m16820,6456l16750,6453,16670,6444,16592,6428,16516,6406,16443,6378,16373,6345,16306,6307,16243,6264,16183,6216,16127,6164,16075,6108,16027,6048,15984,5984,15946,5917,15913,5847,15886,5773,15864,5698,15848,5620,15838,5540,15835,5458,15838,5376,15848,5296,15864,5218,15886,5142,15913,5069,15946,4999,15984,4932,16027,4868,16075,4808,16127,4751,16183,4699,16243,4652,16306,4608,16373,4570,16443,4537,16516,4510,16592,4488,16670,4472,16750,4462,16820,4459e" filled="false" stroked="true" strokeweight="2pt" strokecolor="#71d0f6">
                <v:path arrowok="t"/>
              </v:shape>
            </v:group>
            <v:group style="position:absolute;left:16219;top:4844;width:602;height:1228" coordorigin="16219,4844" coordsize="602,1228">
              <v:shape style="position:absolute;left:16219;top:4844;width:602;height:1228" coordorigin="16219,4844" coordsize="602,1228" path="m16820,6071l16732,6064,16638,6041,16550,6003,16470,5953,16398,5892,16337,5820,16287,5740,16250,5652,16227,5557,16219,5458,16221,5407,16236,5310,16267,5219,16310,5134,16366,5058,16433,4991,16509,4936,16593,4892,16684,4861,16781,4846,16820,4844e" filled="false" stroked="true" strokeweight="10pt" strokecolor="#71d0f6">
                <v:path arrowok="t"/>
                <v:stroke dashstyle="longDash"/>
              </v:shape>
            </v:group>
            <v:group style="position:absolute;left:10006;top:5193;width:5623;height:6713" coordorigin="10006,5193" coordsize="5623,6713">
              <v:shape style="position:absolute;left:10006;top:5193;width:5623;height:6713" coordorigin="10006,5193" coordsize="5623,6713" path="m15628,5193l15155,5295,14694,5429,14248,5594,13816,5789,13401,6012,13004,6263,12626,6539,12268,6841,11932,7165,11618,7512,11328,7880,11064,8268,10826,8674,10615,9097,10434,9536,10283,9990,10163,10458,10076,10938,10023,11429,10006,11906e" filled="false" stroked="true" strokeweight="4pt" strokecolor="#71d0f6">
                <v:path arrowok="t"/>
              </v:shape>
            </v:group>
            <v:group style="position:absolute;left:10231;top:5423;width:5398;height:6483" coordorigin="10231,5423" coordsize="5398,6483">
              <v:shape style="position:absolute;left:10231;top:5423;width:5398;height:6483" coordorigin="10231,5423" coordsize="5398,6483" path="m10231,11906l10247,11447,10298,10975,10381,10512,10496,10062,10641,9624,10815,9201,11017,8793,11245,8402,11499,8028,11777,7673,12078,7338,12401,7024,12745,6733,13108,6465,13489,6222,13888,6006,14302,5816,14731,5655,15174,5523,15628,5423e" filled="false" stroked="true" strokeweight="2.0pt" strokecolor="#71d0f6">
                <v:path arrowok="t"/>
              </v:shape>
            </v:group>
            <v:group style="position:absolute;left:2992;top:11226;width:300;height:2" coordorigin="2992,11226" coordsize="300,2">
              <v:shape style="position:absolute;left:2992;top:11226;width:300;height:2" coordorigin="2992,11226" coordsize="300,0" path="m2992,11226l3292,11226e" filled="false" stroked="true" strokeweight="3pt" strokecolor="#71d0f6">
                <v:path arrowok="t"/>
              </v:shape>
            </v:group>
            <v:group style="position:absolute;left:3142;top:11076;width:2;height:301" coordorigin="3142,11076" coordsize="2,301">
              <v:shape style="position:absolute;left:3142;top:11076;width:2;height:301" coordorigin="3142,11076" coordsize="0,301" path="m3142,11076l3142,11376e" filled="false" stroked="true" strokeweight="3pt" strokecolor="#71d0f6">
                <v:path arrowok="t"/>
              </v:shape>
            </v:group>
            <v:group style="position:absolute;left:2729;top:7409;width:3794;height:3802" coordorigin="2729,7409" coordsize="3794,3802">
              <v:shape style="position:absolute;left:2729;top:7409;width:3794;height:3802" coordorigin="2729,7409" coordsize="3794,3802" path="m2729,9309l2736,9465,2754,9618,2784,9766,2826,9910,2878,10049,2941,10183,3013,10311,3095,10432,3186,10547,3285,10654,3392,10753,3506,10844,3627,10926,3754,10998,3888,11061,4026,11114,4170,11155,4318,11186,4470,11204,4626,11210,4781,11204,4934,11186,5082,11155,5225,11114,5364,11061,5498,10998,5625,10926,5746,10844,5860,10753,5967,10654,6066,10547,6157,10432,6238,10311,6311,10183,6374,10049,6426,9910,6467,9766,6498,9618,6516,9465,6523,9309,6516,9154,6498,9001,6467,8853,6426,8709,6374,8570,6311,8436,6238,8308,6157,8187,6066,8072,5967,7965,5860,7866,5746,7775,5625,7693,5498,7621,5364,7558,5225,7505,5082,7464,4934,7433,4781,7415,4626,7409,4470,7415,4318,7433,4170,7464,4026,7505,3888,7558,3754,7621,3627,7693,3506,7775,3392,7866,3285,7965,3186,8072,3095,8187,3013,8308,2941,8436,2878,8570,2826,8709,2784,8853,2754,9001,2736,9154,2729,9309xe" filled="false" stroked="true" strokeweight="1pt" strokecolor="#71d0f6">
                <v:path arrowok="t"/>
              </v:shape>
            </v:group>
            <v:group style="position:absolute;left:3060;top:7740;width:3133;height:3140" coordorigin="3060,7740" coordsize="3133,3140">
              <v:shape style="position:absolute;left:3060;top:7740;width:3133;height:3140" coordorigin="3060,7740" coordsize="3133,3140" path="m3060,9309l3065,9438,3080,9564,3105,9687,3140,9806,3183,9920,3235,10031,3295,10136,3362,10236,3437,10331,3519,10419,3607,10501,3701,10576,3801,10644,3906,10704,4016,10756,4131,10799,4250,10833,4372,10859,4497,10874,4626,10879,4754,10874,4880,10859,5002,10833,5121,10799,5235,10756,5346,10704,5451,10644,5551,10576,5645,10501,5733,10419,5815,10331,5890,10236,5957,10136,6017,10031,6069,9920,6112,9806,6146,9687,6171,9564,6187,9438,6192,9309,6187,9181,6171,9055,6146,8932,6112,8813,6069,8699,6017,8588,5957,8483,5890,8383,5815,8288,5733,8200,5645,8118,5551,8043,5451,7975,5346,7915,5235,7863,5121,7820,5002,7786,4880,7760,4754,7745,4626,7740,4497,7745,4372,7760,4250,7786,4131,7820,4016,7863,3906,7915,3801,7975,3701,8043,3607,8118,3519,8200,3437,8288,3362,8383,3295,8483,3235,8588,3183,8699,3140,8813,3105,8932,3080,9055,3065,9181,3060,9309xe" filled="false" stroked="true" strokeweight="4pt" strokecolor="#71d0f6">
                <v:path arrowok="t"/>
              </v:shape>
            </v:group>
            <v:group style="position:absolute;left:3299;top:7980;width:2654;height:2660" coordorigin="3299,7980" coordsize="2654,2660">
              <v:shape style="position:absolute;left:3299;top:7980;width:2654;height:2660" coordorigin="3299,7980" coordsize="2654,2660" path="m3299,9309l3303,9419,3316,9525,3338,9629,3367,9730,3403,9827,3447,9921,3498,10010,3555,10095,3618,10175,3688,10250,3762,10319,3842,10383,3927,10440,4016,10491,4109,10535,4207,10572,4307,10601,4411,10622,4517,10635,4626,10639,4735,10635,4841,10622,4945,10601,5045,10572,5142,10535,5236,10491,5325,10440,5410,10383,5490,10319,5564,10250,5633,10175,5697,10095,5754,10010,5805,9921,5849,9827,5885,9730,5914,9629,5936,9525,5949,9419,5953,9309,5949,9200,5936,9094,5914,8990,5885,8889,5849,8792,5805,8698,5754,8609,5697,8524,5633,8444,5564,8369,5490,8300,5410,8236,5325,8179,5236,8128,5142,8084,5045,8047,4945,8018,4841,7997,4735,7984,4626,7980,4517,7984,4411,7997,4307,8018,4207,8047,4109,8084,4016,8128,3927,8179,3842,8236,3762,8300,3688,8369,3618,8444,3555,8524,3498,8609,3447,8698,3403,8792,3367,8889,3338,8990,3316,9094,3303,9200,3299,9309xe" filled="false" stroked="true" strokeweight="9pt" strokecolor="#71d0f6">
                <v:path arrowok="t"/>
              </v:shape>
            </v:group>
            <v:group style="position:absolute;left:3681;top:8362;width:1891;height:1895" coordorigin="3681,8362" coordsize="1891,1895">
              <v:shape style="position:absolute;left:3681;top:8362;width:1891;height:1895" coordorigin="3681,8362" coordsize="1891,1895" path="m3681,9309l3684,9387,3693,9463,3708,9537,3729,9609,3755,9678,3786,9745,3822,9809,3863,9869,3908,9926,3957,9979,4011,10029,4068,10074,4128,10115,4191,10151,4258,10183,4327,10209,4399,10229,4473,10245,4548,10254,4626,10257,4703,10254,4779,10245,4853,10229,4925,10209,4994,10183,5060,10151,5124,10115,5184,10074,5241,10029,5294,9979,5344,9926,5389,9869,5430,9809,5466,9745,5497,9678,5523,9609,5544,9537,5559,9463,5568,9387,5571,9309,5568,9232,5559,9156,5544,9082,5523,9010,5497,8941,5466,8874,5430,8810,5389,8750,5344,8693,5294,8640,5241,8590,5184,8545,5124,8504,5060,8468,4994,8436,4925,8410,4853,8390,4779,8374,4703,8365,4626,8362,4548,8365,4473,8374,4399,8390,4327,8410,4258,8436,4191,8468,4128,8504,4068,8545,4011,8590,3957,8640,3908,8693,3863,8750,3822,8810,3786,8874,3755,8941,3729,9010,3708,9082,3693,9156,3684,9232,3681,9309xe" filled="false" stroked="true" strokeweight="10pt" strokecolor="#71d0f6">
                <v:path arrowok="t"/>
                <v:stroke dashstyle="dash"/>
              </v:shape>
            </v:group>
            <v:group style="position:absolute;left:6209;top:9404;width:4322;height:2" coordorigin="6209,9404" coordsize="4322,2">
              <v:shape style="position:absolute;left:6209;top:9404;width:4322;height:2" coordorigin="6209,9404" coordsize="4322,0" path="m10530,9404l6209,9404e" filled="false" stroked="true" strokeweight="2pt" strokecolor="#71d0f6">
                <v:path arrowok="t"/>
              </v:shape>
            </v:group>
            <v:group style="position:absolute;left:7420;top:8760;width:2655;height:642" coordorigin="7420,8760" coordsize="2655,642">
              <v:shape style="position:absolute;left:7420;top:8760;width:2655;height:642" coordorigin="7420,8760" coordsize="2655,642" path="m10075,9401l9435,8760,7420,8760e" filled="false" stroked="true" strokeweight="2pt" strokecolor="#71d0f6">
                <v:path arrowok="t"/>
              </v:shape>
            </v:group>
            <v:group style="position:absolute;left:7023;top:9434;width:2625;height:1069" coordorigin="7023,9434" coordsize="2625,1069">
              <v:shape style="position:absolute;left:7023;top:9434;width:2625;height:1069" coordorigin="7023,9434" coordsize="2625,1069" path="m9648,9434l8582,10503,7023,10503e" filled="false" stroked="true" strokeweight="2pt" strokecolor="#71d0f6">
                <v:path arrowok="t"/>
              </v:shape>
            </v:group>
            <v:group style="position:absolute;left:10255;top:5668;width:1986;height:3684" coordorigin="10255,5668" coordsize="1986,3684">
              <v:shape style="position:absolute;left:10255;top:5668;width:1986;height:3684" coordorigin="10255,5668" coordsize="1986,3684" path="m10255,9352l10328,9126,10394,8923,10456,8738,10515,8572,10572,8420,10629,8282,10687,8155,10748,8037,10814,7926,10885,7820,10963,7717,11050,7615,11147,7511,11256,7404,11379,7291,11515,7171,11669,7041,11839,6900,12029,6744,12240,6573,11338,5668e" filled="false" stroked="true" strokeweight="2pt" strokecolor="#71d0f6">
                <v:path arrowok="t"/>
              </v:shape>
            </v:group>
            <v:group style="position:absolute;left:11224;top:5555;width:227;height:228" coordorigin="11224,5555" coordsize="227,228">
              <v:shape style="position:absolute;left:11224;top:5555;width:227;height:228" coordorigin="11224,5555" coordsize="227,228" path="m11338,5555l11275,5574,11234,5623,11224,5667,11227,5690,11257,5748,11314,5779,11336,5782,11359,5780,11417,5749,11449,5693,11451,5670,11451,5667,11432,5605,11382,5564,11338,5555xe" filled="true" fillcolor="#71d0f6" stroked="false">
                <v:path arrowok="t"/>
                <v:fill type="solid"/>
              </v:shape>
            </v:group>
            <v:group style="position:absolute;left:11224;top:5555;width:227;height:228" coordorigin="11224,5555" coordsize="227,228">
              <v:shape style="position:absolute;left:11224;top:5555;width:227;height:228" coordorigin="11224,5555" coordsize="227,228" path="m11451,5668l11432,5605,11382,5564,11338,5555,11316,5557,11258,5588,11227,5644,11224,5667,11227,5690,11257,5748,11314,5779,11336,5782,11359,5780,11417,5749,11449,5693,11451,5668xe" filled="false" stroked="true" strokeweight="1pt" strokecolor="#71d0f6">
                <v:path arrowok="t"/>
              </v:shape>
            </v:group>
            <v:group style="position:absolute;left:10897;top:5227;width:881;height:883" coordorigin="10897,5227" coordsize="881,883">
              <v:shape style="position:absolute;left:10897;top:5227;width:881;height:883" coordorigin="10897,5227" coordsize="881,883" path="m11778,5668l11772,5597,11756,5529,11729,5466,11693,5408,11649,5356,11598,5312,11540,5276,11477,5249,11409,5233,11338,5227,11302,5228,11232,5240,11166,5262,11106,5293,11051,5333,11003,5381,10963,5436,10932,5497,10910,5562,10899,5632,10897,5668,10899,5705,10910,5774,10932,5840,10963,5901,11003,5956,11051,6003,11106,6044,11166,6075,11232,6097,11302,6108,11338,6110,11374,6108,11444,6097,11509,6075,11570,6044,11624,6003,11672,5956,11712,5901,11744,5840,11765,5774,11777,5705,11778,5668xe" filled="false" stroked="true" strokeweight="2pt" strokecolor="#71d0f6">
                <v:path arrowok="t"/>
              </v:shape>
            </v:group>
            <v:group style="position:absolute;left:11033;top:5363;width:610;height:612" coordorigin="11033,5363" coordsize="610,612">
              <v:shape style="position:absolute;left:11033;top:5363;width:610;height:612" coordorigin="11033,5363" coordsize="610,612" path="m11643,5668l11634,5595,11609,5528,11569,5469,11518,5422,11456,5387,11387,5367,11338,5363,11313,5364,11241,5378,11177,5408,11122,5452,11079,5507,11048,5572,11034,5643,11033,5668,11034,5693,11048,5765,11079,5829,11122,5884,11177,5928,11241,5958,11313,5973,11338,5974,11363,5973,11434,5958,11498,5928,11553,5884,11597,5829,11627,5765,11642,5693,11643,5668xe" filled="false" stroked="true" strokeweight="4pt" strokecolor="#71d0f6">
                <v:path arrowok="t"/>
              </v:shape>
            </v:group>
            <v:group style="position:absolute;left:347;top:10450;width:300;height:2" coordorigin="347,10450" coordsize="300,2">
              <v:shape style="position:absolute;left:347;top:10450;width:300;height:2" coordorigin="347,10450" coordsize="300,0" path="m347,10450l646,10450e" filled="false" stroked="true" strokeweight="3pt" strokecolor="#71d0f6">
                <v:path arrowok="t"/>
              </v:shape>
            </v:group>
            <v:group style="position:absolute;left:497;top:10300;width:2;height:301" coordorigin="497,10300" coordsize="2,301">
              <v:shape style="position:absolute;left:497;top:10300;width:2;height:301" coordorigin="497,10300" coordsize="0,301" path="m497,10300l497,10600e" filled="false" stroked="true" strokeweight="3pt" strokecolor="#71d0f6">
                <v:path arrowok="t"/>
              </v:shape>
            </v:group>
            <v:group style="position:absolute;left:10;top:9532;width:1407;height:919" coordorigin="10,9532" coordsize="1407,919">
              <v:shape style="position:absolute;left:10;top:9532;width:1407;height:919" coordorigin="10,9532" coordsize="1407,919" path="m1417,10450l1414,10375,1405,10301,1391,10229,1371,10160,1345,10092,1315,10028,1280,9966,1241,9908,1197,9852,1149,9801,1097,9753,1042,9709,984,9669,922,9634,858,9604,791,9578,721,9558,650,9544,576,9535,501,9532,426,9535,352,9544,281,9558,212,9578,144,9604,80,9634,18,9669,10,9675e" filled="false" stroked="true" strokeweight="2pt" strokecolor="#71d0f6">
                <v:path arrowok="t"/>
              </v:shape>
            </v:group>
            <v:group style="position:absolute;left:10;top:10450;width:1407;height:919" coordorigin="10,10450" coordsize="1407,919">
              <v:shape style="position:absolute;left:10;top:10450;width:1407;height:919" coordorigin="10,10450" coordsize="1407,919" path="m10,11225l80,11266,144,11296,212,11321,281,11341,352,11356,426,11365,501,11368,576,11365,650,11356,721,11341,791,11321,858,11296,922,11266,984,11231,1042,11191,1097,11147,1149,11099,1197,11047,1241,10992,1280,10934,1315,10872,1345,10807,1371,10740,1391,10671,1405,10599,1414,10525,1417,10450e" filled="false" stroked="true" strokeweight="2pt" strokecolor="#71d0f6">
                <v:path arrowok="t"/>
              </v:shape>
            </v:group>
            <v:group style="position:absolute;left:10;top:9814;width:1126;height:636" coordorigin="10,9814" coordsize="1126,636">
              <v:shape style="position:absolute;left:10;top:9814;width:1126;height:636" coordorigin="10,9814" coordsize="1126,636" path="m1136,10450l1127,10347,1103,10249,1065,10158,1013,10074,950,10000,876,9937,793,9885,702,9846,604,9822,501,9814,449,9816,349,9832,254,9864,167,9909,88,9967,19,10036,10,10047e" filled="false" stroked="true" strokeweight="4pt" strokecolor="#71d0f6">
                <v:path arrowok="t"/>
              </v:shape>
            </v:group>
            <v:group style="position:absolute;left:10;top:10450;width:1126;height:636" coordorigin="10,10450" coordsize="1126,636">
              <v:shape style="position:absolute;left:10;top:10450;width:1126;height:636" coordorigin="10,10450" coordsize="1126,636" path="m10,10852l52,10900,126,10963,210,11015,301,11053,398,11077,501,11086,553,11084,654,11067,748,11036,835,10991,914,10933,983,10864,1041,10785,1086,10697,1117,10603,1133,10502,1136,10450e" filled="false" stroked="true" strokeweight="4pt" strokecolor="#71d0f6">
                <v:path arrowok="t"/>
              </v:shape>
            </v:group>
            <v:group style="position:absolute;left:10;top:9787;width:1152;height:663" coordorigin="10,9787" coordsize="1152,663">
              <v:shape style="position:absolute;left:10;top:9787;width:1152;height:663" coordorigin="10,9787" coordsize="1152,663" path="m1162,10450l1153,10342,1128,10240,1088,10145,1035,10059,968,9981,891,9915,805,9861,710,9821,608,9796,501,9787,447,9790,342,9807,244,9839,153,9887,71,9947,34,9981,10,10007e" filled="false" stroked="true" strokeweight="10pt" strokecolor="#71d0f6">
                <v:path arrowok="t"/>
                <v:stroke dashstyle="dash"/>
              </v:shape>
            </v:group>
            <v:group style="position:absolute;left:10;top:10450;width:1152;height:663" coordorigin="10,10450" coordsize="1152,663">
              <v:shape style="position:absolute;left:10;top:10450;width:1152;height:663" coordorigin="10,10450" coordsize="1152,663" path="m10,10893l71,10953,153,11013,244,11060,342,11093,447,11110,501,11112,555,11110,660,11093,758,11060,849,11013,931,10953,1003,10881,1063,10799,1110,10708,1143,10609,1160,10504,1162,10450e" filled="false" stroked="true" strokeweight="10pt" strokecolor="#71d0f6">
                <v:path arrowok="t"/>
                <v:stroke dashstyle="dash"/>
              </v:shape>
            </v:group>
            <v:group style="position:absolute;left:7767;top:8074;width:256;height:511" coordorigin="7767,8074" coordsize="256,511">
              <v:shape style="position:absolute;left:7767;top:8074;width:256;height:511" coordorigin="7767,8074" coordsize="256,511" path="m8020,8584l7767,8328,8022,8074e" filled="false" stroked="true" strokeweight="6.0pt" strokecolor="#71d0f6">
                <v:path arrowok="t"/>
              </v:shape>
            </v:group>
            <v:group style="position:absolute;left:8137;top:8076;width:256;height:511" coordorigin="8137,8076" coordsize="256,511">
              <v:shape style="position:absolute;left:8137;top:8076;width:256;height:511" coordorigin="8137,8076" coordsize="256,511" path="m8391,8586l8137,8330,8393,8076e" filled="false" stroked="true" strokeweight="6pt" strokecolor="#71d0f6">
                <v:path arrowok="t"/>
              </v:shape>
            </v:group>
            <v:group style="position:absolute;left:8508;top:8077;width:256;height:511" coordorigin="8508,8077" coordsize="256,511">
              <v:shape style="position:absolute;left:8508;top:8077;width:256;height:511" coordorigin="8508,8077" coordsize="256,511" path="m8761,8587l8508,8331,8764,8077e" filled="false" stroked="true" strokeweight="6.0pt" strokecolor="#71d0f6">
                <v:path arrowok="t"/>
              </v:shape>
            </v:group>
            <v:group style="position:absolute;left:8879;top:8078;width:256;height:511" coordorigin="8879,8078" coordsize="256,511">
              <v:shape style="position:absolute;left:8879;top:8078;width:256;height:511" coordorigin="8879,8078" coordsize="256,511" path="m9132,8589l8879,8332,9134,8078e" filled="false" stroked="true" strokeweight="6pt" strokecolor="#71d0f6">
                <v:path arrowok="t"/>
              </v:shape>
            </v:group>
            <v:group style="position:absolute;left:12837;top:3802;width:510;height:257" coordorigin="12837,3802" coordsize="510,257">
              <v:shape style="position:absolute;left:12837;top:3802;width:510;height:257" coordorigin="12837,3802" coordsize="510,257" path="m12837,4056l13093,3802,13346,4058e" filled="false" stroked="true" strokeweight="6.0pt" strokecolor="#71d0f6">
                <v:path arrowok="t"/>
              </v:shape>
            </v:group>
            <v:group style="position:absolute;left:12836;top:4174;width:510;height:257" coordorigin="12836,4174" coordsize="510,257">
              <v:shape style="position:absolute;left:12836;top:4174;width:510;height:257" coordorigin="12836,4174" coordsize="510,257" path="m12836,4427l13091,4174,13345,4430e" filled="false" stroked="true" strokeweight="6pt" strokecolor="#71d0f6">
                <v:path arrowok="t"/>
              </v:shape>
            </v:group>
            <v:group style="position:absolute;left:12834;top:4545;width:510;height:257" coordorigin="12834,4545" coordsize="510,257">
              <v:shape style="position:absolute;left:12834;top:4545;width:510;height:257" coordorigin="12834,4545" coordsize="510,257" path="m12834,4799l13090,4545,13343,4801e" filled="false" stroked="true" strokeweight="6pt" strokecolor="#71d0f6">
                <v:path arrowok="t"/>
              </v:shape>
            </v:group>
            <v:group style="position:absolute;left:12833;top:4917;width:510;height:257" coordorigin="12833,4917" coordsize="510,257">
              <v:shape style="position:absolute;left:12833;top:4917;width:510;height:257" coordorigin="12833,4917" coordsize="510,257" path="m12833,5170l13089,4917,13342,5173e" filled="false" stroked="true" strokeweight="6pt" strokecolor="#71d0f6">
                <v:path arrowok="t"/>
              </v:shape>
            </v:group>
            <v:group style="position:absolute;left:15965;top:1902;width:510;height:257" coordorigin="15965,1902" coordsize="510,257">
              <v:shape style="position:absolute;left:15965;top:1902;width:510;height:257" coordorigin="15965,1902" coordsize="510,257" path="m15965,2156l16221,1902,16474,2158e" filled="false" stroked="true" strokeweight="6pt" strokecolor="#71d0f6">
                <v:path arrowok="t"/>
              </v:shape>
            </v:group>
            <v:group style="position:absolute;left:15964;top:2274;width:510;height:257" coordorigin="15964,2274" coordsize="510,257">
              <v:shape style="position:absolute;left:15964;top:2274;width:510;height:257" coordorigin="15964,2274" coordsize="510,257" path="m15964,2527l16219,2274,16473,2530e" filled="false" stroked="true" strokeweight="6.0pt" strokecolor="#71d0f6">
                <v:path arrowok="t"/>
              </v:shape>
            </v:group>
            <v:group style="position:absolute;left:15962;top:2645;width:510;height:257" coordorigin="15962,2645" coordsize="510,257">
              <v:shape style="position:absolute;left:15962;top:2645;width:510;height:257" coordorigin="15962,2645" coordsize="510,257" path="m15962,2899l16218,2645,16471,2901e" filled="false" stroked="true" strokeweight="6.0pt" strokecolor="#71d0f6">
                <v:path arrowok="t"/>
              </v:shape>
            </v:group>
            <v:group style="position:absolute;left:15961;top:3017;width:510;height:257" coordorigin="15961,3017" coordsize="510,257">
              <v:shape style="position:absolute;left:15961;top:3017;width:510;height:257" coordorigin="15961,3017" coordsize="510,257" path="m15961,3270l16217,3017,16470,3273e" filled="false" stroked="true" strokeweight="6pt" strokecolor="#71d0f6">
                <v:path arrowok="t"/>
              </v:shape>
            </v:group>
            <v:group style="position:absolute;left:1422;top:9947;width:1406;height:417" coordorigin="1422,9947" coordsize="1406,417">
              <v:shape style="position:absolute;left:1422;top:9947;width:1406;height:417" coordorigin="1422,9947" coordsize="1406,417" path="m1422,10364l2828,9947e" filled="false" stroked="true" strokeweight="2pt" strokecolor="#71d0f6">
                <v:path arrowok="t"/>
              </v:shape>
            </v:group>
            <v:group style="position:absolute;left:2570;top:10020;width:2;height:896" coordorigin="2570,10020" coordsize="2,896">
              <v:shape style="position:absolute;left:2570;top:10020;width:2;height:896" coordorigin="2570,10020" coordsize="0,896" path="m2570,10020l2570,10916e" filled="false" stroked="true" strokeweight="2pt" strokecolor="#71d0f6">
                <v:path arrowok="t"/>
              </v:shape>
            </v:group>
            <v:group style="position:absolute;left:2489;top:10835;width:166;height:164" coordorigin="2489,10835" coordsize="166,164">
              <v:shape style="position:absolute;left:2489;top:10835;width:166;height:164" coordorigin="2489,10835" coordsize="166,164" path="m2591,10835l2520,10853,2489,10902,2491,10928,2523,10984,2561,10999,2586,10997,2640,10961,2654,10916,2651,10894,2642,10874,2628,10857,2611,10844,2591,10835xe" filled="true" fillcolor="#71d0f6" stroked="false">
                <v:path arrowok="t"/>
                <v:fill type="solid"/>
              </v:shape>
            </v:group>
            <v:group style="position:absolute;left:2489;top:10835;width:166;height:164" coordorigin="2489,10835" coordsize="166,164">
              <v:shape style="position:absolute;left:2489;top:10835;width:166;height:164" coordorigin="2489,10835" coordsize="166,164" path="m2654,10916l2628,10857,2591,10835,2563,10837,2505,10867,2489,10902,2491,10928,2523,10984,2561,10999,2586,10997,2640,10961,2654,10916xe" filled="false" stroked="true" strokeweight="1pt" strokecolor="#71d0f6">
                <v:path arrowok="t"/>
              </v:shape>
            </v:group>
            <v:group style="position:absolute;left:9313;top:8639;width:243;height:242" coordorigin="9313,8639" coordsize="243,242">
              <v:shape style="position:absolute;left:9313;top:8639;width:243;height:242" coordorigin="9313,8639" coordsize="243,242" path="m9448,8639l9378,8655,9331,8697,9313,8757,9315,8781,9344,8840,9398,8876,9419,8880,9445,8879,9509,8854,9547,8805,9556,8760,9554,8737,9525,8678,9470,8643,9448,8639xe" filled="true" fillcolor="#71d0f6" stroked="false">
                <v:path arrowok="t"/>
                <v:fill type="solid"/>
              </v:shape>
            </v:group>
            <v:group style="position:absolute;left:9313;top:8639;width:243;height:242" coordorigin="9313,8639" coordsize="243,242">
              <v:shape style="position:absolute;left:9313;top:8639;width:243;height:242" coordorigin="9313,8639" coordsize="243,242" path="m9556,8760l9538,8696,9491,8652,9448,8639,9423,8641,9360,8666,9322,8716,9313,8757,9315,8781,9344,8840,9398,8876,9419,8880,9445,8879,9509,8854,9547,8805,9556,8760xe" filled="false" stroked="true" strokeweight="1.0pt" strokecolor="#71d0f6">
                <v:path arrowok="t"/>
              </v:shape>
            </v:group>
            <v:group style="position:absolute;left:6894;top:10367;width:243;height:242" coordorigin="6894,10367" coordsize="243,242">
              <v:shape style="position:absolute;left:6894;top:10367;width:243;height:242" coordorigin="6894,10367" coordsize="243,242" path="m7029,10367l6959,10383,6912,10425,6894,10486,6896,10509,6924,10568,6978,10604,7000,10609,7026,10607,7089,10582,7128,10533,7136,10488,7134,10465,7105,10407,7051,10372,7029,10367xe" filled="true" fillcolor="#71d0f6" stroked="false">
                <v:path arrowok="t"/>
                <v:fill type="solid"/>
              </v:shape>
            </v:group>
            <v:group style="position:absolute;left:6894;top:10367;width:243;height:242" coordorigin="6894,10367" coordsize="243,242">
              <v:shape style="position:absolute;left:6894;top:10367;width:243;height:242" coordorigin="6894,10367" coordsize="243,242" path="m7136,10488l7118,10424,7071,10380,7029,10367,7003,10369,6940,10394,6902,10444,6894,10486,6896,10509,6924,10568,6978,10604,7000,10609,7026,10607,7089,10582,7128,10533,7136,10488xe" filled="false" stroked="true" strokeweight="1.0pt" strokecolor="#71d0f6">
                <v:path arrowok="t"/>
              </v:shape>
            </v:group>
            <v:group style="position:absolute;left:7249;top:10689;width:100;height:97" coordorigin="7249,10689" coordsize="100,97">
              <v:shape style="position:absolute;left:7249;top:10689;width:100;height:97" coordorigin="7249,10689" coordsize="100,97" path="m7310,10689l7284,10692,7265,10703,7253,10718,7249,10738,7254,10759,7267,10776,7287,10786,7313,10783,7332,10773,7344,10757,7348,10738,7343,10716,7330,10699,7310,10689xe" filled="true" fillcolor="#71d0f6" stroked="false">
                <v:path arrowok="t"/>
                <v:fill type="solid"/>
              </v:shape>
            </v:group>
            <v:group style="position:absolute;left:7249;top:10689;width:100;height:97" coordorigin="7249,10689" coordsize="100,97">
              <v:shape style="position:absolute;left:7249;top:10689;width:100;height:97" coordorigin="7249,10689" coordsize="100,97" path="m7348,10738l7343,10716,7330,10699,7310,10689,7284,10692,7265,10703,7253,10718,7249,10738,7254,10759,7267,10776,7287,10786,7313,10783,7332,10773,7344,10757,7348,10738xe" filled="false" stroked="true" strokeweight="1pt" strokecolor="#71d0f6">
                <v:path arrowok="t"/>
              </v:shape>
            </v:group>
            <v:group style="position:absolute;left:7471;top:10689;width:100;height:97" coordorigin="7471,10689" coordsize="100,97">
              <v:shape style="position:absolute;left:7471;top:10689;width:100;height:97" coordorigin="7471,10689" coordsize="100,97" path="m7533,10689l7506,10692,7487,10703,7475,10718,7471,10738,7476,10759,7490,10776,7509,10786,7535,10783,7554,10773,7566,10757,7571,10738,7566,10716,7552,10699,7533,10689xe" filled="true" fillcolor="#71d0f6" stroked="false">
                <v:path arrowok="t"/>
                <v:fill type="solid"/>
              </v:shape>
            </v:group>
            <v:group style="position:absolute;left:7471;top:10689;width:100;height:97" coordorigin="7471,10689" coordsize="100,97">
              <v:shape style="position:absolute;left:7471;top:10689;width:100;height:97" coordorigin="7471,10689" coordsize="100,97" path="m7571,10738l7566,10716,7552,10699,7533,10689,7506,10692,7487,10703,7475,10718,7471,10738,7476,10759,7490,10776,7509,10786,7535,10783,7554,10773,7566,10757,7571,10738xe" filled="false" stroked="true" strokeweight="1pt" strokecolor="#71d0f6">
                <v:path arrowok="t"/>
              </v:shape>
            </v:group>
            <v:group style="position:absolute;left:7693;top:10689;width:100;height:97" coordorigin="7693,10689" coordsize="100,97">
              <v:shape style="position:absolute;left:7693;top:10689;width:100;height:97" coordorigin="7693,10689" coordsize="100,97" path="m7793,10738l7788,10716,7774,10699,7755,10689,7729,10692,7710,10703,7698,10718,7693,10738,7698,10759,7712,10776,7731,10786,7758,10783,7777,10773,7789,10757,7793,10738xe" filled="false" stroked="true" strokeweight="1pt" strokecolor="#71d0f6">
                <v:path arrowok="t"/>
              </v:shape>
            </v:group>
            <v:group style="position:absolute;left:7916;top:10689;width:100;height:97" coordorigin="7916,10689" coordsize="100,97">
              <v:shape style="position:absolute;left:7916;top:10689;width:100;height:97" coordorigin="7916,10689" coordsize="100,97" path="m7977,10689l7951,10692,7932,10703,7920,10718,7916,10738,7921,10759,7934,10776,7954,10786,7980,10783,7999,10773,8011,10757,8015,10738,8010,10716,7997,10699,7977,10689xe" filled="true" fillcolor="#71d0f6" stroked="false">
                <v:path arrowok="t"/>
                <v:fill type="solid"/>
              </v:shape>
            </v:group>
            <v:group style="position:absolute;left:7916;top:10689;width:100;height:97" coordorigin="7916,10689" coordsize="100,97">
              <v:shape style="position:absolute;left:7916;top:10689;width:100;height:97" coordorigin="7916,10689" coordsize="100,97" path="m8015,10738l8010,10716,7997,10699,7977,10689,7951,10692,7932,10703,7920,10718,7916,10738,7921,10759,7934,10776,7954,10786,7980,10783,7999,10773,8011,10757,8015,10738xe" filled="false" stroked="true" strokeweight="1pt" strokecolor="#71d0f6">
                <v:path arrowok="t"/>
              </v:shape>
            </v:group>
            <v:group style="position:absolute;left:8138;top:10689;width:100;height:97" coordorigin="8138,10689" coordsize="100,97">
              <v:shape style="position:absolute;left:8138;top:10689;width:100;height:97" coordorigin="8138,10689" coordsize="100,97" path="m8200,10689l8174,10692,8154,10703,8142,10718,8138,10738,8143,10759,8157,10776,8176,10786,8202,10783,8222,10773,8234,10757,8238,10738,8233,10716,8219,10699,8200,10689xe" filled="true" fillcolor="#71d0f6" stroked="false">
                <v:path arrowok="t"/>
                <v:fill type="solid"/>
              </v:shape>
            </v:group>
            <v:group style="position:absolute;left:8138;top:10689;width:100;height:97" coordorigin="8138,10689" coordsize="100,97">
              <v:shape style="position:absolute;left:8138;top:10689;width:100;height:97" coordorigin="8138,10689" coordsize="100,97" path="m8238,10738l8233,10716,8219,10699,8200,10689,8174,10692,8154,10703,8142,10718,8138,10738,8143,10759,8157,10776,8176,10786,8202,10783,8222,10773,8234,10757,8238,10738xe" filled="false" stroked="true" strokeweight="1pt" strokecolor="#71d0f6">
                <v:path arrowok="t"/>
              </v:shape>
            </v:group>
            <v:group style="position:absolute;left:8361;top:10689;width:100;height:97" coordorigin="8361,10689" coordsize="100,97">
              <v:shape style="position:absolute;left:8361;top:10689;width:100;height:97" coordorigin="8361,10689" coordsize="100,97" path="m8422,10689l8396,10692,8377,10703,8365,10718,8361,10738,8366,10759,8379,10776,8399,10786,8425,10783,8444,10773,8456,10757,8460,10738,8455,10716,8442,10699,8422,10689xe" filled="true" fillcolor="#71d0f6" stroked="false">
                <v:path arrowok="t"/>
                <v:fill type="solid"/>
              </v:shape>
            </v:group>
            <v:group style="position:absolute;left:8361;top:10689;width:100;height:97" coordorigin="8361,10689" coordsize="100,97">
              <v:shape style="position:absolute;left:8361;top:10689;width:100;height:97" coordorigin="8361,10689" coordsize="100,97" path="m8460,10738l8455,10716,8442,10699,8422,10689,8396,10692,8377,10703,8365,10718,8361,10738,8366,10759,8379,10776,8399,10786,8425,10783,8444,10773,8456,10757,8460,10738xe" filled="false" stroked="true" strokeweight="1pt" strokecolor="#71d0f6">
                <v:path arrowok="t"/>
              </v:shape>
            </v:group>
            <v:group style="position:absolute;left:12372;top:1002;width:100;height:97" coordorigin="12372,1002" coordsize="100,97">
              <v:shape style="position:absolute;left:12372;top:1002;width:100;height:97" coordorigin="12372,1002" coordsize="100,97" path="m12433,1002l12407,1005,12388,1015,12376,1031,12372,1050,12377,1072,12390,1089,12410,1099,12436,1096,12455,1085,12467,1070,12471,1050,12466,1028,12453,1011,12433,1002xe" filled="true" fillcolor="#71d0f6" stroked="false">
                <v:path arrowok="t"/>
                <v:fill type="solid"/>
              </v:shape>
            </v:group>
            <v:group style="position:absolute;left:12372;top:1002;width:100;height:97" coordorigin="12372,1002" coordsize="100,97">
              <v:shape style="position:absolute;left:12372;top:1002;width:100;height:97" coordorigin="12372,1002" coordsize="100,97" path="m12471,1050l12466,1028,12453,1011,12433,1002,12407,1005,12388,1015,12376,1031,12372,1050,12377,1072,12390,1089,12410,1099,12436,1096,12455,1085,12467,1070,12471,1050xe" filled="false" stroked="true" strokeweight="1.0pt" strokecolor="#71d0f6">
                <v:path arrowok="t"/>
              </v:shape>
            </v:group>
            <v:group style="position:absolute;left:12594;top:1002;width:100;height:97" coordorigin="12594,1002" coordsize="100,97">
              <v:shape style="position:absolute;left:12594;top:1002;width:100;height:97" coordorigin="12594,1002" coordsize="100,97" path="m12656,1002l12630,1005,12610,1015,12598,1031,12594,1050,12599,1072,12613,1089,12632,1099,12658,1096,12678,1085,12690,1070,12694,1050,12689,1028,12675,1011,12656,1002xe" filled="true" fillcolor="#71d0f6" stroked="false">
                <v:path arrowok="t"/>
                <v:fill type="solid"/>
              </v:shape>
            </v:group>
            <v:group style="position:absolute;left:12594;top:1002;width:100;height:97" coordorigin="12594,1002" coordsize="100,97">
              <v:shape style="position:absolute;left:12594;top:1002;width:100;height:97" coordorigin="12594,1002" coordsize="100,97" path="m12694,1050l12689,1028,12675,1011,12656,1002,12630,1005,12610,1015,12598,1031,12594,1050,12599,1072,12613,1089,12632,1099,12658,1096,12678,1085,12690,1070,12694,1050xe" filled="false" stroked="true" strokeweight="1.0pt" strokecolor="#71d0f6">
                <v:path arrowok="t"/>
              </v:shape>
            </v:group>
            <v:group style="position:absolute;left:12817;top:1002;width:100;height:97" coordorigin="12817,1002" coordsize="100,97">
              <v:shape style="position:absolute;left:12817;top:1002;width:100;height:97" coordorigin="12817,1002" coordsize="100,97" path="m12916,1050l12911,1028,12898,1011,12878,1002,12852,1005,12833,1015,12821,1031,12817,1050,12822,1072,12835,1089,12855,1099,12881,1096,12900,1085,12912,1070,12916,1050xe" filled="false" stroked="true" strokeweight="1.0pt" strokecolor="#71d0f6">
                <v:path arrowok="t"/>
              </v:shape>
            </v:group>
            <v:group style="position:absolute;left:13039;top:1002;width:100;height:97" coordorigin="13039,1002" coordsize="100,97">
              <v:shape style="position:absolute;left:13039;top:1002;width:100;height:97" coordorigin="13039,1002" coordsize="100,97" path="m13101,1002l13074,1005,13055,1015,13043,1031,13039,1050,13044,1072,13057,1089,13077,1099,13103,1096,13122,1085,13134,1070,13138,1050,13133,1028,13120,1011,13101,1002xe" filled="true" fillcolor="#71d0f6" stroked="false">
                <v:path arrowok="t"/>
                <v:fill type="solid"/>
              </v:shape>
            </v:group>
            <v:group style="position:absolute;left:13039;top:1002;width:100;height:97" coordorigin="13039,1002" coordsize="100,97">
              <v:shape style="position:absolute;left:13039;top:1002;width:100;height:97" coordorigin="13039,1002" coordsize="100,97" path="m13138,1050l13133,1028,13120,1011,13101,1002,13074,1005,13055,1015,13043,1031,13039,1050,13044,1072,13057,1089,13077,1099,13103,1096,13122,1085,13134,1070,13138,1050xe" filled="false" stroked="true" strokeweight="1.0pt" strokecolor="#71d0f6">
                <v:path arrowok="t"/>
              </v:shape>
            </v:group>
            <v:group style="position:absolute;left:13261;top:1002;width:100;height:97" coordorigin="13261,1002" coordsize="100,97">
              <v:shape style="position:absolute;left:13261;top:1002;width:100;height:97" coordorigin="13261,1002" coordsize="100,97" path="m13323,1002l13297,1005,13277,1015,13266,1031,13261,1050,13266,1072,13280,1089,13299,1099,13326,1096,13345,1085,13357,1070,13361,1050,13356,1028,13342,1011,13323,1002xe" filled="true" fillcolor="#71d0f6" stroked="false">
                <v:path arrowok="t"/>
                <v:fill type="solid"/>
              </v:shape>
            </v:group>
            <v:group style="position:absolute;left:13261;top:1002;width:100;height:97" coordorigin="13261,1002" coordsize="100,97">
              <v:shape style="position:absolute;left:13261;top:1002;width:100;height:97" coordorigin="13261,1002" coordsize="100,97" path="m13361,1050l13356,1028,13342,1011,13323,1002,13297,1005,13277,1015,13266,1031,13261,1050,13266,1072,13280,1089,13299,1099,13326,1096,13345,1085,13357,1070,13361,1050xe" filled="false" stroked="true" strokeweight="1.0pt" strokecolor="#71d0f6">
                <v:path arrowok="t"/>
              </v:shape>
            </v:group>
            <v:group style="position:absolute;left:13484;top:1002;width:100;height:97" coordorigin="13484,1002" coordsize="100,97">
              <v:shape style="position:absolute;left:13484;top:1002;width:100;height:97" coordorigin="13484,1002" coordsize="100,97" path="m13545,1002l13519,1005,13500,1015,13488,1031,13484,1050,13489,1072,13502,1089,13522,1099,13548,1096,13567,1085,13579,1070,13583,1050,13578,1028,13565,1011,13545,1002xe" filled="true" fillcolor="#71d0f6" stroked="false">
                <v:path arrowok="t"/>
                <v:fill type="solid"/>
              </v:shape>
            </v:group>
            <v:group style="position:absolute;left:13484;top:1002;width:100;height:97" coordorigin="13484,1002" coordsize="100,97">
              <v:shape style="position:absolute;left:13484;top:1002;width:100;height:97" coordorigin="13484,1002" coordsize="100,97" path="m13583,1050l13578,1028,13565,1011,13545,1002,13519,1005,13500,1015,13488,1031,13484,1050,13489,1072,13502,1089,13522,1099,13548,1096,13567,1085,13579,1070,13583,1050xe" filled="false" stroked="true" strokeweight="1.0pt" strokecolor="#71d0f6">
                <v:path arrowok="t"/>
              </v:shape>
            </v:group>
            <v:group style="position:absolute;left:14504;top:1499;width:100;height:100" coordorigin="14504,1499" coordsize="100,100">
              <v:shape style="position:absolute;left:14504;top:1499;width:100;height:100" coordorigin="14504,1499" coordsize="100,100" path="m14554,1499l14535,1503,14519,1513,14508,1530,14504,1548,14507,1567,14517,1583,14534,1595,14552,1599,14571,1596,14587,1585,14588,1584,14599,1568,14603,1549,14599,1531,14589,1514,14572,1503,14554,1499xe" filled="true" fillcolor="#71d0f6" stroked="false">
                <v:path arrowok="t"/>
                <v:fill type="solid"/>
              </v:shape>
            </v:group>
            <v:group style="position:absolute;left:14504;top:1499;width:100;height:100" coordorigin="14504,1499" coordsize="100,100">
              <v:shape style="position:absolute;left:14504;top:1499;width:100;height:100" coordorigin="14504,1499" coordsize="100,100" path="m14588,1584l14599,1568,14603,1549,14599,1531,14589,1514,14572,1503,14554,1499,14535,1503,14519,1513,14508,1530,14504,1548,14507,1567,14517,1583,14534,1595,14552,1599,14571,1596,14587,1585,14588,1584xe" filled="false" stroked="true" strokeweight="1pt" strokecolor="#71d0f6">
                <v:path arrowok="t"/>
              </v:shape>
            </v:group>
            <v:group style="position:absolute;left:14661;top:1657;width:100;height:100" coordorigin="14661,1657" coordsize="100,100">
              <v:shape style="position:absolute;left:14661;top:1657;width:100;height:100" coordorigin="14661,1657" coordsize="100,100" path="m14711,1657l14692,1660,14676,1671,14665,1687,14661,1706,14664,1724,14674,1741,14691,1752,14710,1756,14728,1753,14744,1743,14746,1742,14757,1725,14760,1707,14757,1688,14746,1672,14730,1661,14711,1657xe" filled="true" fillcolor="#71d0f6" stroked="false">
                <v:path arrowok="t"/>
                <v:fill type="solid"/>
              </v:shape>
            </v:group>
            <v:group style="position:absolute;left:14661;top:1657;width:100;height:100" coordorigin="14661,1657" coordsize="100,100">
              <v:shape style="position:absolute;left:14661;top:1657;width:100;height:100" coordorigin="14661,1657" coordsize="100,100" path="m14746,1742l14757,1725,14760,1707,14757,1688,14746,1672,14730,1661,14711,1657,14692,1660,14676,1671,14665,1687,14661,1706,14664,1724,14674,1741,14691,1752,14710,1756,14728,1753,14744,1743,14746,1742xe" filled="false" stroked="true" strokeweight="1pt" strokecolor="#71d0f6">
                <v:path arrowok="t"/>
              </v:shape>
            </v:group>
            <v:group style="position:absolute;left:14818;top:1814;width:100;height:100" coordorigin="14818,1814" coordsize="100,100">
              <v:shape style="position:absolute;left:14818;top:1814;width:100;height:100" coordorigin="14818,1814" coordsize="100,100" path="m14903,1899l14914,1883,14917,1864,14914,1846,14903,1829,14887,1818,14868,1814,14850,1818,14833,1828,14822,1845,14818,1864,14821,1882,14832,1899,14848,1910,14867,1914,14885,1911,14902,1901,14903,1899xe" filled="false" stroked="true" strokeweight="1pt" strokecolor="#71d0f6">
                <v:path arrowok="t"/>
              </v:shape>
            </v:group>
            <v:group style="position:absolute;left:14975;top:1972;width:100;height:100" coordorigin="14975,1972" coordsize="100,100">
              <v:shape style="position:absolute;left:14975;top:1972;width:100;height:100" coordorigin="14975,1972" coordsize="100,100" path="m15025,1972l15007,1975,14990,1986,14979,2003,14975,2021,14979,2040,14989,2056,15006,2067,15024,2072,15043,2068,15059,2058,15060,2057,15071,2041,15075,2022,15071,2003,15060,1987,15044,1976,15025,1972xe" filled="true" fillcolor="#71d0f6" stroked="false">
                <v:path arrowok="t"/>
                <v:fill type="solid"/>
              </v:shape>
            </v:group>
            <v:group style="position:absolute;left:14975;top:1972;width:100;height:100" coordorigin="14975,1972" coordsize="100,100">
              <v:shape style="position:absolute;left:14975;top:1972;width:100;height:100" coordorigin="14975,1972" coordsize="100,100" path="m15060,2057l15071,2041,15075,2022,15071,2003,15060,1987,15044,1976,15025,1972,15007,1975,14990,1986,14979,2003,14975,2021,14979,2040,14989,2056,15006,2067,15024,2072,15043,2068,15059,2058,15060,2057xe" filled="false" stroked="true" strokeweight="1pt" strokecolor="#71d0f6">
                <v:path arrowok="t"/>
              </v:shape>
            </v:group>
            <v:group style="position:absolute;left:15133;top:2130;width:100;height:100" coordorigin="15133,2130" coordsize="100,100">
              <v:shape style="position:absolute;left:15133;top:2130;width:100;height:100" coordorigin="15133,2130" coordsize="100,100" path="m15183,2130l15164,2133,15148,2144,15137,2160,15133,2179,15136,2197,15146,2214,15163,2225,15181,2229,15200,2226,15216,2216,15217,2215,15228,2198,15232,2180,15228,2161,15218,2145,15201,2133,15183,2130xe" filled="true" fillcolor="#71d0f6" stroked="false">
                <v:path arrowok="t"/>
                <v:fill type="solid"/>
              </v:shape>
            </v:group>
            <v:group style="position:absolute;left:15133;top:2130;width:100;height:100" coordorigin="15133,2130" coordsize="100,100">
              <v:shape style="position:absolute;left:15133;top:2130;width:100;height:100" coordorigin="15133,2130" coordsize="100,100" path="m15217,2215l15228,2198,15232,2180,15228,2161,15218,2145,15201,2133,15183,2130,15164,2133,15148,2144,15137,2160,15133,2179,15136,2197,15146,2214,15163,2225,15181,2229,15200,2226,15216,2216,15217,2215xe" filled="false" stroked="true" strokeweight="1pt" strokecolor="#71d0f6">
                <v:path arrowok="t"/>
              </v:shape>
            </v:group>
            <v:group style="position:absolute;left:15290;top:2287;width:100;height:100" coordorigin="15290,2287" coordsize="100,100">
              <v:shape style="position:absolute;left:15290;top:2287;width:100;height:100" coordorigin="15290,2287" coordsize="100,100" path="m15340,2287l15321,2291,15305,2301,15294,2318,15290,2336,15293,2355,15303,2371,15320,2383,15339,2387,15357,2384,15373,2373,15375,2372,15386,2356,15389,2337,15386,2319,15375,2302,15359,2291,15340,2287xe" filled="true" fillcolor="#71d0f6" stroked="false">
                <v:path arrowok="t"/>
                <v:fill type="solid"/>
              </v:shape>
            </v:group>
            <v:group style="position:absolute;left:15290;top:2287;width:100;height:100" coordorigin="15290,2287" coordsize="100,100">
              <v:shape style="position:absolute;left:15290;top:2287;width:100;height:100" coordorigin="15290,2287" coordsize="100,100" path="m15375,2372l15386,2356,15389,2337,15386,2319,15375,2302,15359,2291,15340,2287,15321,2291,15305,2301,15294,2318,15290,2336,15293,2355,15303,2371,15320,2383,15339,2387,15357,2384,15373,2373,15375,2372xe" filled="false" stroked="true" strokeweight="1pt" strokecolor="#71d0f6">
                <v:path arrowok="t"/>
              </v:shape>
            </v:group>
            <v:group style="position:absolute;left:181;top:8636;width:100;height:100" coordorigin="181,8636" coordsize="100,100">
              <v:shape style="position:absolute;left:181;top:8636;width:100;height:100" coordorigin="181,8636" coordsize="100,100" path="m231,8636l213,8639,196,8650,185,8666,181,8685,185,8704,195,8720,212,8731,230,8735,249,8732,265,8721,277,8705,281,8686,278,8668,267,8651,266,8650,250,8639,231,8636xe" filled="true" fillcolor="#71d0f6" stroked="false">
                <v:path arrowok="t"/>
                <v:fill type="solid"/>
              </v:shape>
            </v:group>
            <v:group style="position:absolute;left:181;top:8636;width:100;height:100" coordorigin="181,8636" coordsize="100,100">
              <v:shape style="position:absolute;left:181;top:8636;width:100;height:100" coordorigin="181,8636" coordsize="100,100" path="m266,8650l250,8639,231,8636,213,8639,196,8650,185,8666,181,8685,185,8704,195,8720,212,8731,230,8735,249,8732,265,8721,277,8705,281,8686,278,8668,267,8651,266,8650xe" filled="false" stroked="true" strokeweight="1pt" strokecolor="#71d0f6">
                <v:path arrowok="t"/>
              </v:shape>
            </v:group>
            <v:group style="position:absolute;left:339;top:8478;width:100;height:100" coordorigin="339,8478" coordsize="100,100">
              <v:shape style="position:absolute;left:339;top:8478;width:100;height:100" coordorigin="339,8478" coordsize="100,100" path="m389,8478l370,8481,353,8492,342,8509,339,8527,342,8546,353,8562,369,8574,388,8578,406,8574,423,8564,434,8547,438,8529,435,8510,425,8494,424,8493,407,8482,389,8478xe" filled="true" fillcolor="#71d0f6" stroked="false">
                <v:path arrowok="t"/>
                <v:fill type="solid"/>
              </v:shape>
            </v:group>
            <v:group style="position:absolute;left:339;top:8478;width:100;height:100" coordorigin="339,8478" coordsize="100,100">
              <v:shape style="position:absolute;left:339;top:8478;width:100;height:100" coordorigin="339,8478" coordsize="100,100" path="m424,8493l407,8482,389,8478,370,8481,353,8492,342,8509,339,8527,342,8546,353,8562,369,8574,388,8578,406,8574,423,8564,434,8547,438,8529,435,8510,425,8494,424,8493xe" filled="false" stroked="true" strokeweight="1pt" strokecolor="#71d0f6">
                <v:path arrowok="t"/>
              </v:shape>
            </v:group>
            <v:group style="position:absolute;left:496;top:8320;width:100;height:100" coordorigin="496,8320" coordsize="100,100">
              <v:shape style="position:absolute;left:496;top:8320;width:100;height:100" coordorigin="496,8320" coordsize="100,100" path="m581,8335l564,8324,546,8320,527,8324,511,8335,500,8351,496,8370,499,8388,510,8405,526,8416,545,8420,564,8417,580,8406,591,8390,595,8371,592,8352,582,8336,581,8335xe" filled="false" stroked="true" strokeweight="1pt" strokecolor="#71d0f6">
                <v:path arrowok="t"/>
              </v:shape>
            </v:group>
            <v:group style="position:absolute;left:653;top:8163;width:100;height:100" coordorigin="653,8163" coordsize="100,100">
              <v:shape style="position:absolute;left:653;top:8163;width:100;height:100" coordorigin="653,8163" coordsize="100,100" path="m703,8163l684,8166,668,8177,657,8193,653,8212,657,8231,667,8247,684,8258,702,8262,721,8259,737,8249,748,8232,752,8213,749,8195,739,8178,738,8177,722,8166,703,8163xe" filled="true" fillcolor="#71d0f6" stroked="false">
                <v:path arrowok="t"/>
                <v:fill type="solid"/>
              </v:shape>
            </v:group>
            <v:group style="position:absolute;left:653;top:8163;width:100;height:100" coordorigin="653,8163" coordsize="100,100">
              <v:shape style="position:absolute;left:653;top:8163;width:100;height:100" coordorigin="653,8163" coordsize="100,100" path="m738,8177l722,8166,703,8163,684,8166,668,8177,657,8193,653,8212,657,8231,667,8247,684,8258,702,8262,721,8259,737,8249,748,8232,752,8213,749,8195,739,8178,738,8177xe" filled="false" stroked="true" strokeweight="1pt" strokecolor="#71d0f6">
                <v:path arrowok="t"/>
              </v:shape>
            </v:group>
            <v:group style="position:absolute;left:810;top:8005;width:100;height:100" coordorigin="810,8005" coordsize="100,100">
              <v:shape style="position:absolute;left:810;top:8005;width:100;height:100" coordorigin="810,8005" coordsize="100,100" path="m860,8005l842,8009,825,8019,814,8036,810,8055,814,8073,824,8090,841,8101,859,8105,878,8101,894,8091,906,8074,910,8056,907,8037,896,8021,895,8020,879,8009,860,8005xe" filled="true" fillcolor="#71d0f6" stroked="false">
                <v:path arrowok="t"/>
                <v:fill type="solid"/>
              </v:shape>
            </v:group>
            <v:group style="position:absolute;left:810;top:8005;width:100;height:100" coordorigin="810,8005" coordsize="100,100">
              <v:shape style="position:absolute;left:810;top:8005;width:100;height:100" coordorigin="810,8005" coordsize="100,100" path="m895,8020l879,8009,860,8005,842,8009,825,8019,814,8036,810,8055,814,8073,824,8090,841,8101,859,8105,878,8101,894,8091,906,8074,910,8056,907,8037,896,8021,895,8020xe" filled="false" stroked="true" strokeweight="1pt" strokecolor="#71d0f6">
                <v:path arrowok="t"/>
              </v:shape>
            </v:group>
            <v:group style="position:absolute;left:968;top:7847;width:100;height:100" coordorigin="968,7847" coordsize="100,100">
              <v:shape style="position:absolute;left:968;top:7847;width:100;height:100" coordorigin="968,7847" coordsize="100,100" path="m1018,7847l999,7851,982,7862,971,7878,968,7897,971,7916,982,7932,998,7943,1017,7947,1035,7944,1052,7933,1063,7917,1067,7898,1064,7880,1054,7863,1053,7862,1036,7851,1018,7847xe" filled="true" fillcolor="#71d0f6" stroked="false">
                <v:path arrowok="t"/>
                <v:fill type="solid"/>
              </v:shape>
            </v:group>
            <v:group style="position:absolute;left:968;top:7847;width:100;height:100" coordorigin="968,7847" coordsize="100,100">
              <v:shape style="position:absolute;left:968;top:7847;width:100;height:100" coordorigin="968,7847" coordsize="100,100" path="m1053,7862l1036,7851,1018,7847,999,7851,982,7862,971,7878,968,7897,971,7916,982,7932,998,7943,1017,7947,1035,7944,1052,7933,1063,7917,1067,7898,1064,7880,1054,7863,1053,7862xe" filled="false" stroked="true" strokeweight="1pt" strokecolor="#71d0f6">
                <v:path arrowok="t"/>
              </v:shape>
            </v:group>
            <v:group style="position:absolute;left:7269;top:8639;width:243;height:242" coordorigin="7269,8639" coordsize="243,242">
              <v:shape style="position:absolute;left:7269;top:8639;width:243;height:242" coordorigin="7269,8639" coordsize="243,242" path="m7404,8639l7334,8655,7287,8697,7269,8757,7271,8781,7300,8840,7354,8876,7375,8880,7401,8879,7465,8854,7503,8805,7512,8760,7510,8737,7481,8678,7426,8643,7404,8639xe" filled="true" fillcolor="#71d0f6" stroked="false">
                <v:path arrowok="t"/>
                <v:fill type="solid"/>
              </v:shape>
            </v:group>
            <v:group style="position:absolute;left:7269;top:8639;width:243;height:242" coordorigin="7269,8639" coordsize="243,242">
              <v:shape style="position:absolute;left:7269;top:8639;width:243;height:242" coordorigin="7269,8639" coordsize="243,242" path="m7512,8760l7494,8696,7446,8652,7404,8639,7379,8641,7315,8666,7278,8716,7269,8757,7271,8781,7300,8840,7354,8876,7375,8880,7401,8879,7465,8854,7503,8805,7512,8760xe" filled="false" stroked="true" strokeweight="1pt" strokecolor="#71d0f6">
                <v:path arrowok="t"/>
              </v:shape>
            </v:group>
            <v:group style="position:absolute;left:296;top:6895;width:1043;height:2043" coordorigin="296,6895" coordsize="1043,2043">
              <v:shape style="position:absolute;left:296;top:6895;width:1043;height:2043" coordorigin="296,6895" coordsize="1043,2043" path="m1338,6895l1338,7892,296,8937e" filled="false" stroked="true" strokeweight="2pt" strokecolor="#71d0f6">
                <v:path arrowok="t"/>
              </v:shape>
            </v:group>
            <v:group style="position:absolute;left:10;top:8875;width:365;height:237" coordorigin="10,8875" coordsize="365,237">
              <v:shape style="position:absolute;left:10;top:8875;width:365;height:237" coordorigin="10,8875" coordsize="365,237" path="m375,9111l365,9044,338,8984,296,8934,242,8898,178,8877,156,8875,131,8876,61,8890,20,8909,10,8915e" filled="false" stroked="true" strokeweight="2pt" strokecolor="#71d0f6">
                <v:path arrowok="t"/>
              </v:shape>
            </v:group>
            <v:group style="position:absolute;left:10;top:9111;width:365;height:238" coordorigin="10,9111" coordsize="365,238">
              <v:shape style="position:absolute;left:10;top:9111;width:365;height:238" coordorigin="10,9111" coordsize="365,238" path="m10,9311l69,9339,135,9349,158,9348,224,9332,281,9300,327,9254,359,9197,374,9132,375,9111e" filled="false" stroked="true" strokeweight="2pt" strokecolor="#71d0f6">
                <v:path arrowok="t"/>
              </v:shape>
            </v:group>
            <v:group style="position:absolute;left:8906;top:9613;width:2;height:200" coordorigin="8906,9613" coordsize="2,200">
              <v:shape style="position:absolute;left:8906;top:9613;width:2;height:200" coordorigin="8906,9613" coordsize="0,200" path="m8906,9613l8906,9813e" filled="false" stroked="true" strokeweight="1.5pt" strokecolor="#71d0f6">
                <v:path arrowok="t"/>
              </v:shape>
            </v:group>
            <v:group style="position:absolute;left:7085;top:9613;width:1747;height:200" coordorigin="7085,9613" coordsize="1747,200">
              <v:shape style="position:absolute;left:7085;top:9613;width:1747;height:200" coordorigin="7085,9613" coordsize="1747,200" path="m7085,9813l8832,9813,8832,9613,7085,9613,7085,9813xe" filled="true" fillcolor="#71d0f6" stroked="false">
                <v:path arrowok="t"/>
                <v:fill type="solid"/>
              </v:shape>
            </v:group>
            <v:group style="position:absolute;left:7040;top:9613;width:2;height:200" coordorigin="7040,9613" coordsize="2,200">
              <v:shape style="position:absolute;left:7040;top:9613;width:2;height:200" coordorigin="7040,9613" coordsize="0,200" path="m7040,9613l7040,9813e" filled="false" stroked="true" strokeweight="1.5pt" strokecolor="#71d0f6">
                <v:path arrowok="t"/>
              </v:shape>
            </v:group>
            <v:group style="position:absolute;left:12556;top:1549;width:2;height:200" coordorigin="12556,1549" coordsize="2,200">
              <v:shape style="position:absolute;left:12556;top:1549;width:2;height:200" coordorigin="12556,1549" coordsize="0,200" path="m12556,1549l12556,1749e" filled="false" stroked="true" strokeweight="1.5pt" strokecolor="#71d0f6">
                <v:path arrowok="t"/>
              </v:shape>
            </v:group>
            <v:group style="position:absolute;left:10735;top:1549;width:1747;height:200" coordorigin="10735,1549" coordsize="1747,200">
              <v:shape style="position:absolute;left:10735;top:1549;width:1747;height:200" coordorigin="10735,1549" coordsize="1747,200" path="m10735,1749l12481,1749,12481,1549,10735,1549,10735,1749xe" filled="true" fillcolor="#71d0f6" stroked="false">
                <v:path arrowok="t"/>
                <v:fill type="solid"/>
              </v:shape>
            </v:group>
            <v:group style="position:absolute;left:10690;top:1549;width:2;height:200" coordorigin="10690,1549" coordsize="2,200">
              <v:shape style="position:absolute;left:10690;top:1549;width:2;height:200" coordorigin="10690,1549" coordsize="0,200" path="m10690,1549l10690,1749e" filled="false" stroked="true" strokeweight="1.5pt" strokecolor="#71d0f6">
                <v:path arrowok="t"/>
              </v:shape>
            </v:group>
            <v:group style="position:absolute;left:15272;top:1124;width:775;height:2" coordorigin="15272,1124" coordsize="775,2">
              <v:shape style="position:absolute;left:15272;top:1124;width:775;height:2" coordorigin="15272,1124" coordsize="775,0" path="m15272,1124l16046,1124e" filled="false" stroked="true" strokeweight="3pt" strokecolor="#71d0f6">
                <v:path arrowok="t"/>
              </v:shape>
            </v:group>
            <v:group style="position:absolute;left:15659;top:736;width:2;height:777" coordorigin="15659,736" coordsize="2,777">
              <v:shape style="position:absolute;left:15659;top:736;width:2;height:777" coordorigin="15659,736" coordsize="0,777" path="m15659,736l15659,1512e" filled="false" stroked="true" strokeweight="3pt" strokecolor="#71d0f6">
                <v:path arrowok="t"/>
              </v:shape>
            </v:group>
            <v:group style="position:absolute;left:12933;top:3297;width:300;height:2" coordorigin="12933,3297" coordsize="300,2">
              <v:shape style="position:absolute;left:12933;top:3297;width:300;height:2" coordorigin="12933,3297" coordsize="300,0" path="m12933,3297l13232,3297e" filled="false" stroked="true" strokeweight="3pt" strokecolor="#71d0f6">
                <v:path arrowok="t"/>
              </v:shape>
            </v:group>
            <v:group style="position:absolute;left:13083;top:3147;width:2;height:301" coordorigin="13083,3147" coordsize="2,301">
              <v:shape style="position:absolute;left:13083;top:3147;width:2;height:301" coordorigin="13083,3147" coordsize="0,301" path="m13083,3147l13083,3447e" filled="false" stroked="true" strokeweight="3pt" strokecolor="#71d0f6">
                <v:path arrowok="t"/>
              </v:shape>
            </v:group>
            <v:group style="position:absolute;left:15318;top:3552;width:629;height:631" coordorigin="15318,3552" coordsize="629,631">
              <v:shape style="position:absolute;left:15318;top:3552;width:629;height:631" coordorigin="15318,3552" coordsize="629,631" path="m15633,4182l15557,4173,15488,4147,15428,4106,15379,4053,15343,3990,15322,3918,15318,3867,15319,3841,15334,3767,15365,3701,15410,3644,15467,3599,15533,3568,15607,3553,15633,3552,15658,3553,15732,3568,15798,3599,15855,3644,15900,3701,15931,3767,15946,3841,15947,3867,15946,3893,15931,3967,15900,4033,15855,4090,15798,4135,15732,4166,15658,4181,15633,4182xe" filled="false" stroked="true" strokeweight="2pt" strokecolor="#71d0f6">
                <v:path arrowok="t"/>
              </v:shape>
            </v:group>
            <v:group style="position:absolute;left:15537;top:3780;width:182;height:181" coordorigin="15537,3780" coordsize="182,181">
              <v:shape style="position:absolute;left:15537;top:3780;width:182;height:181" coordorigin="15537,3780" coordsize="182,181" path="m15646,3780l15575,3798,15537,3866,15540,3890,15575,3944,15628,3961,15650,3958,15703,3921,15718,3880,15716,3854,15683,3798,15646,3780xe" filled="true" fillcolor="#71d0f6" stroked="false">
                <v:path arrowok="t"/>
                <v:fill type="solid"/>
              </v:shape>
            </v:group>
            <v:group style="position:absolute;left:15537;top:3780;width:182;height:181" coordorigin="15537,3780" coordsize="182,181">
              <v:shape style="position:absolute;left:15537;top:3780;width:182;height:181" coordorigin="15537,3780" coordsize="182,181" path="m15628,3961l15689,3937,15718,3880,15716,3854,15683,3798,15646,3780,15619,3782,15559,3811,15537,3866,15540,3890,15575,3944,15628,3961xe" filled="false" stroked="true" strokeweight="1pt" strokecolor="#71d0f6">
                <v:path arrowok="t"/>
              </v:shape>
            </v:group>
            <v:group style="position:absolute;left:10439;top:1264;width:5189;height:2606" coordorigin="10439,1264" coordsize="5189,2606">
              <v:shape style="position:absolute;left:10439;top:1264;width:5189;height:2606" coordorigin="10439,1264" coordsize="5189,2606" path="m15628,3870l15628,2328,14565,1264,10439,1264e" filled="false" stroked="true" strokeweight="2pt" strokecolor="#71d0f6">
                <v:path arrowok="t"/>
              </v:shape>
            </v:group>
            <v:group style="position:absolute;left:9580;top:4520;width:2;height:224" coordorigin="9580,4520" coordsize="2,224">
              <v:shape style="position:absolute;left:9580;top:4520;width:2;height:224" coordorigin="9580,4520" coordsize="0,224" path="m9580,4520l9580,4743e" filled="false" stroked="true" strokeweight="2pt" strokecolor="#71d0f6">
                <v:path arrowok="t"/>
              </v:shape>
            </v:group>
            <v:group style="position:absolute;left:9197;top:3760;width:759;height:760" coordorigin="9197,3760" coordsize="759,760">
              <v:shape style="position:absolute;left:9197;top:3760;width:759;height:760" coordorigin="9197,3760" coordsize="759,760" path="m9956,4140l9951,4078,9936,4020,9899,3940,9844,3871,9776,3817,9696,3779,9638,3765,9576,3760,9545,3761,9485,3771,9402,3802,9330,3851,9270,3916,9227,3992,9202,4078,9197,4140,9199,4171,9208,4231,9240,4315,9289,4387,9352,4447,9429,4490,9515,4515,9576,4520,9607,4519,9668,4509,9751,4478,9823,4428,9882,4364,9926,4288,9951,4202,9956,4140xe" filled="false" stroked="true" strokeweight="1pt" strokecolor="#71d0f6">
                <v:path arrowok="t"/>
              </v:shape>
            </v:group>
            <v:group style="position:absolute;left:9304;top:3867;width:546;height:546" coordorigin="9304,3867" coordsize="546,546">
              <v:shape style="position:absolute;left:9304;top:3867;width:546;height:546" coordorigin="9304,3867" coordsize="546,546" path="m9849,4140l9841,4072,9817,4010,9779,3957,9730,3914,9672,3884,9607,3868,9583,3867,9560,3868,9492,3881,9432,3909,9381,3950,9342,4001,9315,4061,9304,4127,9305,4152,9318,4221,9346,4282,9385,4333,9435,4373,9494,4400,9559,4413,9584,4412,9654,4399,9716,4372,9767,4333,9808,4283,9835,4226,9848,4161,9849,4140xe" filled="false" stroked="true" strokeweight="3pt" strokecolor="#71d0f6">
                <v:path arrowok="t"/>
              </v:shape>
            </v:group>
            <v:group style="position:absolute;left:9465;top:6820;width:227;height:228" coordorigin="9465,6820" coordsize="227,228">
              <v:shape style="position:absolute;left:9465;top:6820;width:227;height:228" coordorigin="9465,6820" coordsize="227,228" path="m9580,6820l9516,6839,9475,6888,9465,6932,9465,6935,9485,6997,9534,7038,9578,7047,9601,7045,9658,7014,9690,6957,9692,6935,9690,6911,9659,6854,9603,6822,9580,6820xe" filled="true" fillcolor="#71d0f6" stroked="false">
                <v:path arrowok="t"/>
                <v:fill type="solid"/>
              </v:shape>
            </v:group>
            <v:group style="position:absolute;left:9465;top:6820;width:227;height:228" coordorigin="9465,6820" coordsize="227,228">
              <v:shape style="position:absolute;left:9465;top:6820;width:227;height:228" coordorigin="9465,6820" coordsize="227,228" path="m9465,6933l9485,6997,9534,7038,9578,7047,9601,7045,9658,7014,9690,6957,9692,6935,9690,6911,9659,6854,9603,6822,9580,6820,9557,6822,9499,6853,9468,6909,9465,6933xe" filled="false" stroked="true" strokeweight="1pt" strokecolor="#71d0f6">
                <v:path arrowok="t"/>
              </v:shape>
            </v:group>
            <v:group style="position:absolute;left:9580;top:5354;width:2;height:1587" coordorigin="9580,5354" coordsize="2,1587">
              <v:shape style="position:absolute;left:9580;top:5354;width:2;height:1587" coordorigin="9580,5354" coordsize="0,1587" path="m9580,5354l9580,6357,9580,6941e" filled="false" stroked="true" strokeweight="2pt" strokecolor="#71d0f6">
                <v:path arrowok="t"/>
              </v:shape>
            </v:group>
            <v:group style="position:absolute;left:9271;top:4743;width:610;height:612" coordorigin="9271,4743" coordsize="610,612">
              <v:shape style="position:absolute;left:9271;top:4743;width:610;height:612" coordorigin="9271,4743" coordsize="610,612" path="m9881,5049l9872,4975,9847,4908,9808,4850,9756,4802,9695,4767,9626,4747,9576,4743,9551,4744,9480,4759,9416,4789,9361,4833,9317,4888,9287,4952,9272,5024,9271,5049,9272,5074,9287,5145,9317,5210,9361,5265,9416,5309,9480,5339,9551,5353,9576,5354,9601,5353,9673,5339,9737,5309,9792,5265,9836,5210,9866,5145,9880,5074,9881,5049xe" filled="false" stroked="true" strokeweight="1pt" strokecolor="#71d0f6">
                <v:path arrowok="t"/>
              </v:shape>
            </v:group>
            <v:group style="position:absolute;left:15090;top:554;width:1138;height:1140" coordorigin="15090,554" coordsize="1138,1140">
              <v:shape style="position:absolute;left:15090;top:554;width:1138;height:1140" coordorigin="15090,554" coordsize="1138,1140" path="m16228,1124l16220,1031,16199,944,16164,862,16118,787,16061,721,15995,664,15920,617,15839,583,15751,561,15659,554,15612,556,15522,570,15438,599,15359,639,15289,691,15227,753,15175,824,15135,902,15107,987,15092,1077,15090,1124,15092,1171,15107,1261,15135,1346,15175,1424,15227,1495,15289,1557,15359,1608,15438,1649,15522,1677,15612,1692,15659,1694,15706,1692,15796,1677,15880,1649,15958,1608,16029,1557,16091,1495,16142,1424,16183,1346,16211,1261,16226,1171,16228,1124xe" filled="false" stroked="true" strokeweight="3pt" strokecolor="#71d0f6">
                <v:path arrowok="t"/>
              </v:shape>
            </v:group>
            <v:group style="position:absolute;left:14968;top:431;width:1382;height:1385" coordorigin="14968,431" coordsize="1382,1385">
              <v:shape style="position:absolute;left:14968;top:431;width:1382;height:1385" coordorigin="14968,431" coordsize="1382,1385" path="m16350,1124l16341,1011,16315,905,16273,806,16216,715,16147,634,16067,565,15976,509,15877,467,15771,440,15659,431,15602,434,15493,451,15390,486,15295,535,15209,598,15134,673,15072,759,15022,854,14988,957,14970,1067,14968,1124,14970,1181,14988,1290,15022,1393,15072,1489,15134,1574,15209,1650,15295,1712,15390,1762,15493,1796,15602,1814,15659,1816,15716,1814,15825,1796,15928,1762,16023,1712,16109,1650,16183,1574,16246,1489,16296,1393,16330,1290,16348,1181,16350,1124xe" filled="false" stroked="true" strokeweight="3.0pt" strokecolor="#71d0f6">
                <v:path arrowok="t"/>
                <v:stroke dashstyle="dash"/>
              </v:shape>
              <v:shape style="position:absolute;left:6785;top:9276;width:3060;height:2597" type="#_x0000_t75" stroked="false">
                <v:imagedata r:id="rId6" o:title=""/>
              </v:shape>
              <v:shape style="position:absolute;left:6785;top:9493;width:3027;height:2298" type="#_x0000_t75" stroked="false">
                <v:imagedata r:id="rId7" o:title=""/>
              </v:shape>
            </v:group>
            <w10:wrap type="none"/>
          </v:group>
        </w:pict>
      </w:r>
      <w:r>
        <w:rPr>
          <w:color w:val="1B0C39"/>
        </w:rPr>
        <w:t>УВАЖАЕМЫЕ РОДИТЕЛИ!</w:t>
      </w:r>
      <w:r>
        <w:rPr>
          <w:b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pStyle w:val="BodyText"/>
        <w:spacing w:line="288" w:lineRule="exact"/>
        <w:ind w:right="0" w:firstLine="720"/>
        <w:jc w:val="left"/>
      </w:pPr>
      <w:r>
        <w:rPr>
          <w:color w:val="1B0C39"/>
        </w:rPr>
        <w:t>С 1 СЕНТЯБРЯ 2019 ГОДА ПОЭТАПНО ВНЕДРЯЕТСЯ СИСТЕМА ПЕРСОНИФИЦИРОВАННОГО ДОПОЛНИТЕЛЬНОГО ОБРАЗОВАНИЯ ДЕТЕЙ НА ТЕРРИТОРИИ</w:t>
      </w:r>
      <w:r>
        <w:rPr>
          <w:color w:val="1B0C39"/>
          <w:spacing w:val="-1"/>
        </w:rPr>
        <w:t> </w:t>
      </w:r>
      <w:r>
        <w:rPr>
          <w:color w:val="1B0C39"/>
        </w:rPr>
        <w:t>РЕСПУБЛИКИ</w:t>
      </w:r>
      <w:r>
        <w:rPr>
          <w:color w:val="1B0C39"/>
        </w:rPr>
        <w:t> ДАГЕСТАН, </w:t>
      </w:r>
      <w:r>
        <w:rPr>
          <w:color w:val="1B0C39"/>
          <w:spacing w:val="-1"/>
        </w:rPr>
        <w:t>ЗАЧИСЛЕНИЕ</w:t>
      </w:r>
      <w:r>
        <w:rPr>
          <w:color w:val="1B0C39"/>
        </w:rPr>
        <w:t> НА ОБУЧЕНИЕ</w:t>
      </w:r>
      <w:r>
        <w:rPr>
          <w:color w:val="1B0C39"/>
          <w:spacing w:val="29"/>
        </w:rPr>
        <w:t> </w:t>
      </w:r>
      <w:r>
        <w:rPr>
          <w:color w:val="1B0C39"/>
        </w:rPr>
        <w:t>ПО ПРОГРАММАМ ДОПОЛНИТЕЛЬНОГО</w:t>
      </w:r>
      <w:r>
        <w:rPr>
          <w:color w:val="1B0C39"/>
        </w:rPr>
        <w:t> ОБРАЗОВАНИЯ БУДЕТ ОСУЩЕСТВЛЯТЬСЯ С ИСПОЛЬЗОВАНИЕМ СЕРТИФИКАТА ДОПОЛНИТЕЛЬНОГО ОБРАЗОВАНИЯ.</w:t>
      </w:r>
      <w:r>
        <w:rPr/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BodyText"/>
        <w:spacing w:line="288" w:lineRule="exact"/>
        <w:ind w:right="0"/>
        <w:jc w:val="left"/>
      </w:pPr>
      <w:r>
        <w:rPr>
          <w:color w:val="1B0C39"/>
        </w:rPr>
        <w:t>СЕРТИФИКАТ ДОПОЛНИТЕЛЬНОГО ОБРАЗОВАНИЯ ВЫДАЕТСЯ ВСЕМ ДЕТЯМ ОТ 5 ЛЕТ И ДЕЙСТВУЕТ ДО ДОСТИЖЕНИЯ 18 ЛЕТ.</w:t>
      </w:r>
      <w:r>
        <w:rPr/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Heading3"/>
        <w:spacing w:line="288" w:lineRule="exact"/>
        <w:ind w:left="1191" w:right="1048"/>
        <w:jc w:val="center"/>
        <w:rPr>
          <w:b w:val="0"/>
          <w:bCs w:val="0"/>
        </w:rPr>
      </w:pPr>
      <w:r>
        <w:rPr>
          <w:color w:val="1B0C39"/>
        </w:rPr>
        <w:t>ЧТО ТАКОЕ СЕРТИФИКАТ ДОПОЛНИТЕЛЬНОГО ОБРАЗОВАНИЯ?</w:t>
      </w:r>
      <w:r>
        <w:rPr>
          <w:b w:val="0"/>
        </w:rPr>
      </w:r>
    </w:p>
    <w:p>
      <w:pPr>
        <w:pStyle w:val="BodyText"/>
        <w:spacing w:line="288" w:lineRule="exact"/>
        <w:ind w:right="0" w:firstLine="720"/>
        <w:jc w:val="left"/>
      </w:pPr>
      <w:r>
        <w:rPr>
          <w:color w:val="1B0C39"/>
        </w:rPr>
        <w:t>ЭТО ДОКУМЕНТ, ИМЕЮЩИЙ ИДЕНТИФИКАЦИОННЫЙ НОМЕР, ДАЮЩИЙ ПРАВО РОДИТЕЛЯМ (ЗАКОННЫМ ПРЕДСТАВИТЕЛЯМ), ОПЛАЧИВАТЬ УСЛУГИ ОБУЧЕНИЯ ПО ДОПОЛНИТЕЛЬНЫМ ОБЩЕРАЗВИВАЮЩИМ ПРОГРАММАМ.</w:t>
      </w:r>
      <w:r>
        <w:rPr/>
      </w:r>
    </w:p>
    <w:p>
      <w:pPr>
        <w:spacing w:line="240" w:lineRule="auto" w:before="7"/>
        <w:rPr>
          <w:rFonts w:ascii="Century Gothic" w:hAnsi="Century Gothic" w:cs="Century Gothic" w:eastAsia="Century Gothic"/>
          <w:sz w:val="22"/>
          <w:szCs w:val="22"/>
        </w:rPr>
      </w:pPr>
    </w:p>
    <w:p>
      <w:pPr>
        <w:pStyle w:val="Heading3"/>
        <w:spacing w:line="291" w:lineRule="exact"/>
        <w:ind w:right="0"/>
        <w:jc w:val="left"/>
        <w:rPr>
          <w:rFonts w:ascii="Century Gothic" w:hAnsi="Century Gothic" w:cs="Century Gothic" w:eastAsia="Century Gothic"/>
          <w:b w:val="0"/>
          <w:bCs w:val="0"/>
        </w:rPr>
      </w:pPr>
      <w:r>
        <w:rPr>
          <w:color w:val="1B0C39"/>
        </w:rPr>
        <w:t>СЕРТИФИКАТ ДАЕТ </w:t>
      </w:r>
      <w:r>
        <w:rPr>
          <w:color w:val="1B0C39"/>
          <w:spacing w:val="-1"/>
        </w:rPr>
        <w:t>ГАРАНТИЮ</w:t>
      </w:r>
      <w:r>
        <w:rPr>
          <w:rFonts w:ascii="Century Gothic" w:hAnsi="Century Gothic"/>
          <w:b w:val="0"/>
          <w:color w:val="1B0C39"/>
          <w:spacing w:val="-1"/>
        </w:rPr>
        <w:t>,</w:t>
      </w:r>
      <w:r>
        <w:rPr>
          <w:rFonts w:ascii="Century Gothic" w:hAnsi="Century Gothic"/>
          <w:b w:val="0"/>
        </w:rPr>
      </w:r>
    </w:p>
    <w:p>
      <w:pPr>
        <w:spacing w:line="288" w:lineRule="exact" w:before="8"/>
        <w:ind w:left="119" w:right="0" w:firstLine="0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 w:hAnsi="Century Gothic"/>
          <w:color w:val="1B0C39"/>
          <w:sz w:val="24"/>
        </w:rPr>
        <w:t>ЧТО ВНЕ ЗАВИСИМОСТИ ОТ ТОГО, В КАКОЙ ОРГАНИЗАЦИИ РЕАЛИЗУЕТСЯ ДОПОЛНИТЕЛЬНАЯ ОБЩЕРАЗВИВАЮЩАЯ ПРОГРАММА, ПРЕДСТАВЛЕННАЯ В НАВИГАТОРЕ, </w:t>
      </w:r>
      <w:r>
        <w:rPr>
          <w:rFonts w:ascii="Century Gothic" w:hAnsi="Century Gothic"/>
          <w:b/>
          <w:color w:val="1B0C39"/>
          <w:sz w:val="24"/>
        </w:rPr>
        <w:t>МУНИЦИПАЛИТЕТ ЗАПЛАТИТ ЗА ОБУЧЕНИЕ</w:t>
      </w:r>
      <w:r>
        <w:rPr>
          <w:rFonts w:ascii="Century Gothic" w:hAnsi="Century Gothic"/>
          <w:b/>
          <w:color w:val="1B0C39"/>
          <w:sz w:val="24"/>
        </w:rPr>
        <w:t> ВАШЕГО </w:t>
      </w:r>
      <w:r>
        <w:rPr>
          <w:rFonts w:ascii="Century Gothic" w:hAnsi="Century Gothic"/>
          <w:b/>
          <w:color w:val="1B0C39"/>
          <w:spacing w:val="-1"/>
          <w:sz w:val="24"/>
        </w:rPr>
        <w:t>РЕБЕНКА</w:t>
      </w:r>
      <w:r>
        <w:rPr>
          <w:rFonts w:ascii="Century Gothic" w:hAnsi="Century Gothic"/>
          <w:color w:val="1B0C39"/>
          <w:spacing w:val="-1"/>
          <w:sz w:val="24"/>
        </w:rPr>
        <w:t>.</w:t>
      </w:r>
      <w:r>
        <w:rPr>
          <w:rFonts w:ascii="Century Gothic" w:hAnsi="Century Gothic"/>
          <w:sz w:val="24"/>
        </w:rPr>
      </w:r>
    </w:p>
    <w:p>
      <w:pPr>
        <w:pStyle w:val="Heading3"/>
        <w:spacing w:line="288" w:lineRule="exact" w:before="40"/>
        <w:ind w:left="610" w:right="262"/>
        <w:jc w:val="center"/>
        <w:rPr>
          <w:b w:val="0"/>
          <w:bCs w:val="0"/>
        </w:rPr>
      </w:pPr>
      <w:r>
        <w:rPr>
          <w:b w:val="0"/>
        </w:rPr>
        <w:br w:type="column"/>
      </w:r>
      <w:r>
        <w:rPr>
          <w:color w:val="1B0C39"/>
        </w:rPr>
        <w:t>КАК ПОЛУЧИТЬ СЕРТИФИКАТ</w:t>
      </w:r>
      <w:r>
        <w:rPr>
          <w:color w:val="1B0C39"/>
        </w:rPr>
        <w:t> ДОПОНИТЕЛЬНОГО ОБРАЗОВАНИЯ?</w:t>
      </w:r>
      <w:r>
        <w:rPr>
          <w:b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pStyle w:val="BodyText"/>
        <w:spacing w:line="288" w:lineRule="exact"/>
        <w:ind w:right="323"/>
        <w:jc w:val="left"/>
      </w:pPr>
      <w:r>
        <w:rPr>
          <w:color w:val="1B0C39"/>
        </w:rPr>
        <w:t>ДЛЯ ПОЛУЧЕНИЯ СЕРТИФИКАТА РОДИТЕЛЯМ НЕОБХОДИМО НАПИСАТЬ ЗАЯВЛЕНИЕ НА ЕГО ПРЕДОСТАВЛЕНИЕ.</w:t>
      </w:r>
      <w:r>
        <w:rPr/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Heading3"/>
        <w:spacing w:line="288" w:lineRule="exact"/>
        <w:ind w:left="1382" w:right="1034"/>
        <w:jc w:val="center"/>
        <w:rPr>
          <w:b w:val="0"/>
          <w:bCs w:val="0"/>
        </w:rPr>
      </w:pPr>
      <w:r>
        <w:rPr>
          <w:color w:val="1B0C39"/>
        </w:rPr>
        <w:t>СДЕЛАТЬ ЭТО МОЖНО ДВУМЯ СПОСОБАМИ:</w:t>
      </w:r>
      <w:r>
        <w:rPr>
          <w:b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spacing w:line="288" w:lineRule="exact" w:before="0"/>
        <w:ind w:left="119" w:right="0" w:firstLine="0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 w:hAnsi="Century Gothic"/>
          <w:b/>
          <w:color w:val="1B0C39"/>
          <w:sz w:val="24"/>
        </w:rPr>
        <w:t>ПЕРВЫЙ</w:t>
      </w:r>
      <w:r>
        <w:rPr>
          <w:rFonts w:ascii="Century Gothic" w:hAnsi="Century Gothic"/>
          <w:b/>
          <w:color w:val="1B0C39"/>
          <w:spacing w:val="-1"/>
          <w:sz w:val="24"/>
        </w:rPr>
        <w:t> </w:t>
      </w:r>
      <w:r>
        <w:rPr>
          <w:rFonts w:ascii="Century Gothic" w:hAnsi="Century Gothic"/>
          <w:color w:val="1B0C39"/>
          <w:sz w:val="24"/>
        </w:rPr>
        <w:t>- В «ЛИЧНОМ КАБИНЕТЕ</w:t>
      </w:r>
      <w:r>
        <w:rPr>
          <w:rFonts w:ascii="Century Gothic" w:hAnsi="Century Gothic"/>
          <w:color w:val="1B0C39"/>
          <w:sz w:val="24"/>
        </w:rPr>
        <w:t> ГРАЖДАНИНА РЕСПУБЛИКИ ДАГЕСТАН» </w:t>
      </w:r>
      <w:r>
        <w:rPr>
          <w:rFonts w:ascii="Century Gothic" w:hAnsi="Century Gothic"/>
          <w:b/>
          <w:color w:val="1B0C39"/>
          <w:sz w:val="24"/>
        </w:rPr>
        <w:t>05.НАВИГАТОР.ДЕТИ</w:t>
      </w:r>
      <w:r>
        <w:rPr>
          <w:rFonts w:ascii="Century Gothic" w:hAnsi="Century Gothic"/>
          <w:sz w:val="24"/>
        </w:rPr>
      </w:r>
    </w:p>
    <w:p>
      <w:pPr>
        <w:pStyle w:val="BodyText"/>
        <w:spacing w:line="288" w:lineRule="exact"/>
        <w:ind w:right="0" w:firstLine="66"/>
        <w:jc w:val="left"/>
      </w:pPr>
      <w:r>
        <w:rPr>
          <w:color w:val="1B0C39"/>
        </w:rPr>
        <w:t>- ПЕРЕЙТИ В РАЗДЕЛ</w:t>
      </w:r>
      <w:r>
        <w:rPr>
          <w:color w:val="1B0C39"/>
          <w:spacing w:val="-1"/>
        </w:rPr>
        <w:t> </w:t>
      </w:r>
      <w:r>
        <w:rPr>
          <w:rFonts w:ascii="Century Gothic" w:hAnsi="Century Gothic"/>
          <w:b/>
          <w:color w:val="1B0C39"/>
        </w:rPr>
        <w:t>«УСЛУГИ»</w:t>
      </w:r>
      <w:r>
        <w:rPr>
          <w:rFonts w:ascii="Century Gothic" w:hAnsi="Century Gothic"/>
          <w:b/>
          <w:color w:val="1B0C39"/>
          <w:spacing w:val="-1"/>
        </w:rPr>
        <w:t> </w:t>
      </w:r>
      <w:r>
        <w:rPr>
          <w:color w:val="1B0C39"/>
        </w:rPr>
        <w:t>И ВЫБРАТЬ</w:t>
      </w:r>
      <w:r>
        <w:rPr>
          <w:color w:val="1B0C39"/>
        </w:rPr>
        <w:t> ПУНКТ МЕНЮ</w:t>
      </w:r>
      <w:r>
        <w:rPr/>
      </w:r>
    </w:p>
    <w:p>
      <w:pPr>
        <w:pStyle w:val="Heading3"/>
        <w:spacing w:line="283" w:lineRule="exact"/>
        <w:ind w:right="0"/>
        <w:jc w:val="left"/>
        <w:rPr>
          <w:b w:val="0"/>
          <w:bCs w:val="0"/>
        </w:rPr>
      </w:pPr>
      <w:r>
        <w:rPr>
          <w:color w:val="1B0C39"/>
        </w:rPr>
        <w:t>«ДОПОЛНИТЕЛЬНОЕ ОБРАЗОВАНИЕ».</w:t>
      </w:r>
      <w:r>
        <w:rPr>
          <w:b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spacing w:line="288" w:lineRule="exact" w:before="0"/>
        <w:ind w:left="119" w:right="0" w:firstLine="0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 w:hAnsi="Century Gothic"/>
          <w:color w:val="1B0C39"/>
          <w:sz w:val="24"/>
        </w:rPr>
        <w:t>ПОСЛЕ НАЖАТИЯ НА КНОПКУ</w:t>
      </w:r>
      <w:r>
        <w:rPr>
          <w:rFonts w:ascii="Century Gothic" w:hAnsi="Century Gothic"/>
          <w:color w:val="1B0C39"/>
          <w:spacing w:val="-1"/>
          <w:sz w:val="24"/>
        </w:rPr>
        <w:t> </w:t>
      </w:r>
      <w:r>
        <w:rPr>
          <w:rFonts w:ascii="Century Gothic" w:hAnsi="Century Gothic"/>
          <w:b/>
          <w:color w:val="1B0C39"/>
          <w:sz w:val="24"/>
        </w:rPr>
        <w:t>«ПОДАТЬ</w:t>
      </w:r>
      <w:r>
        <w:rPr>
          <w:rFonts w:ascii="Century Gothic" w:hAnsi="Century Gothic"/>
          <w:b/>
          <w:color w:val="1B0C39"/>
          <w:sz w:val="24"/>
        </w:rPr>
        <w:t> ЗАЯВКУ НА СЕРТИФИКАТ»</w:t>
      </w:r>
      <w:r>
        <w:rPr>
          <w:rFonts w:ascii="Century Gothic" w:hAnsi="Century Gothic"/>
          <w:b/>
          <w:color w:val="1B0C39"/>
          <w:spacing w:val="-1"/>
          <w:sz w:val="24"/>
        </w:rPr>
        <w:t> </w:t>
      </w:r>
      <w:r>
        <w:rPr>
          <w:rFonts w:ascii="Century Gothic" w:hAnsi="Century Gothic"/>
          <w:color w:val="1B0C39"/>
          <w:sz w:val="24"/>
        </w:rPr>
        <w:t>ОТКРОЕТСЯ</w:t>
      </w:r>
      <w:r>
        <w:rPr>
          <w:rFonts w:ascii="Century Gothic" w:hAnsi="Century Gothic"/>
          <w:color w:val="1B0C39"/>
          <w:sz w:val="24"/>
        </w:rPr>
        <w:t> МЕНЮ ДЛЯ ПОДАЧИ ЗАЯВКИ НА ПОЛУЧЕНИЕ СЕРТИФИКАТА НА РЕБЕНКА.</w:t>
      </w:r>
      <w:r>
        <w:rPr>
          <w:rFonts w:ascii="Century Gothic" w:hAnsi="Century Gothic"/>
          <w:sz w:val="24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BodyText"/>
        <w:spacing w:line="288" w:lineRule="exact"/>
        <w:ind w:right="303"/>
        <w:jc w:val="left"/>
      </w:pPr>
      <w:r>
        <w:rPr>
          <w:rFonts w:ascii="Century Gothic" w:hAnsi="Century Gothic"/>
          <w:b/>
          <w:color w:val="1B0C39"/>
        </w:rPr>
        <w:t>ВТОРОЙ </w:t>
      </w:r>
      <w:r>
        <w:rPr>
          <w:color w:val="1B0C39"/>
        </w:rPr>
        <w:t>- НЕОБХОДИМО ПРИЙТИ В</w:t>
      </w:r>
      <w:r>
        <w:rPr>
          <w:color w:val="1B0C39"/>
        </w:rPr>
        <w:t> ОБРАЗОВАТЕЛЬНУЮ ОРГАНИЗАЦИЮ СВОЕГО МУНИЦИПАЛИТЕТА, КОТОРАЯ ОСУЩЕСТВЛЯЕТ ПРИЕМ ЗАЯВЛЕНИЙ НА ВЫДАЧУ СЕРТИФИКАТОВ</w:t>
      </w:r>
      <w:r>
        <w:rPr/>
      </w:r>
    </w:p>
    <w:p>
      <w:pPr>
        <w:pStyle w:val="Heading3"/>
        <w:spacing w:line="288" w:lineRule="exact"/>
        <w:ind w:left="880" w:right="532"/>
        <w:jc w:val="center"/>
        <w:rPr>
          <w:b w:val="0"/>
          <w:bCs w:val="0"/>
        </w:rPr>
      </w:pPr>
      <w:r>
        <w:rPr>
          <w:color w:val="1B0C39"/>
        </w:rPr>
        <w:t>СПИСОК ОРГАНИЗАЦИЙ ИМЕЕТСЯ В «ЛИЧНОМ КАБИНЕТЕ ГРАЖДАНИНА»</w:t>
      </w:r>
      <w:r>
        <w:rPr>
          <w:b w:val="0"/>
        </w:rPr>
      </w:r>
    </w:p>
    <w:p>
      <w:pPr>
        <w:spacing w:line="288" w:lineRule="exact" w:before="54"/>
        <w:ind w:left="541" w:right="457" w:firstLine="779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/>
        <w:br w:type="column"/>
      </w:r>
      <w:r>
        <w:rPr>
          <w:rFonts w:ascii="Century Gothic" w:hAnsi="Century Gothic"/>
          <w:b/>
          <w:color w:val="1B0C39"/>
          <w:sz w:val="24"/>
        </w:rPr>
        <w:t>КАК ИСПОЛЬЗОВАТЬ</w:t>
      </w:r>
      <w:r>
        <w:rPr>
          <w:rFonts w:ascii="Century Gothic" w:hAnsi="Century Gothic"/>
          <w:b/>
          <w:color w:val="1B0C39"/>
          <w:sz w:val="24"/>
        </w:rPr>
        <w:t> СЕРТИФИКАТ ДОПОЛНИТЕЛЬНОГО</w:t>
      </w:r>
      <w:r>
        <w:rPr>
          <w:rFonts w:ascii="Century Gothic" w:hAnsi="Century Gothic"/>
          <w:sz w:val="24"/>
        </w:rPr>
      </w:r>
    </w:p>
    <w:p>
      <w:pPr>
        <w:spacing w:line="283" w:lineRule="exact" w:before="0"/>
        <w:ind w:left="1593" w:right="0" w:firstLine="0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 w:hAnsi="Century Gothic"/>
          <w:b/>
          <w:color w:val="1B0C39"/>
          <w:sz w:val="24"/>
        </w:rPr>
        <w:t>ОБРАЗОВАНИЯ?</w:t>
      </w:r>
      <w:r>
        <w:rPr>
          <w:rFonts w:ascii="Century Gothic" w:hAnsi="Century Gothic"/>
          <w:sz w:val="24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pStyle w:val="BodyText"/>
        <w:spacing w:line="288" w:lineRule="exact"/>
        <w:ind w:right="127"/>
        <w:jc w:val="left"/>
      </w:pPr>
      <w:r>
        <w:rPr>
          <w:rFonts w:ascii="Century Gothic" w:hAnsi="Century Gothic"/>
          <w:b/>
          <w:color w:val="1B0C39"/>
          <w:spacing w:val="-1"/>
        </w:rPr>
        <w:t>СЕРТИФИКАТ</w:t>
      </w:r>
      <w:r>
        <w:rPr>
          <w:color w:val="1B0C39"/>
          <w:spacing w:val="-1"/>
        </w:rPr>
        <w:t>-</w:t>
      </w:r>
      <w:r>
        <w:rPr>
          <w:color w:val="1B0C39"/>
        </w:rPr>
        <w:t> ЭТО ВАШ</w:t>
      </w:r>
      <w:r>
        <w:rPr>
          <w:color w:val="1B0C39"/>
          <w:spacing w:val="20"/>
        </w:rPr>
        <w:t> </w:t>
      </w:r>
      <w:r>
        <w:rPr>
          <w:color w:val="1B0C39"/>
        </w:rPr>
        <w:t>ПЕРСОНАЛЬНЫЙ СЧЕТ, ДЕНЬГИ С</w:t>
      </w:r>
      <w:r>
        <w:rPr>
          <w:color w:val="1B0C39"/>
        </w:rPr>
        <w:t> КОТОРОГО МОГУТ ИСПОЛЬЗОВАТЬСЯ НА ОПЛАТУ ПОЛУЧАЕМОГО ДЕТЬМИ ДОПОЛНИТЕЛЬНОГО ОБРАЗОВАНИЯ.</w:t>
      </w:r>
      <w:r>
        <w:rPr/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BodyText"/>
        <w:spacing w:line="288" w:lineRule="exact"/>
        <w:ind w:right="0" w:firstLine="720"/>
        <w:jc w:val="left"/>
      </w:pPr>
      <w:r>
        <w:rPr>
          <w:color w:val="1B0C39"/>
        </w:rPr>
        <w:t>ОБЪЕМ ОБЕСПЕЧЕНИЯ СЕРТИФИКАТА ОПРЕДЕЛЯЕТСЯ В РУБЛЯХ НА ГОД (ПОДУШЕВОЙ НОРМАТИВ) РЕШЕНИЕМ КАЖДОГО МУНИЦИПАЛИТЕТА САМОСТОЯТЕЛЬНО.</w:t>
      </w:r>
      <w:r>
        <w:rPr/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BodyText"/>
        <w:spacing w:line="288" w:lineRule="exact"/>
        <w:ind w:right="127" w:firstLine="720"/>
        <w:jc w:val="left"/>
      </w:pPr>
      <w:r>
        <w:rPr>
          <w:color w:val="1B0C39"/>
        </w:rPr>
        <w:t>ИСПОЛЬЗУЯ СЕРТИФИКАТ, ВАШ РЕБЕНОК МОЖЕТ САМОСТОЯТЕЛЬНО ФОРМИРОВАТЬ СВОЮ ОБРАЗОВАТЕЛЬНУЮ ТРАЕКТОРИЮ. ПОСЛЕ ВЫБОРА ПРОГРАММЫ НА ЕЕ ОПЛАТУ НАПРАВЛЯЮТСЯ СРЕДСТВА СЕРТИФИКАТА. ОСТАТОК СРЕДСТВ МОЖНО ИСПОЛЬЗОВАТЬ ДЛЯ ВЫБОРА ДРУГОЙ ПРОГРАММЫ.</w:t>
      </w:r>
      <w:r>
        <w:rPr/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BodyText"/>
        <w:spacing w:line="288" w:lineRule="exact"/>
        <w:ind w:right="127" w:firstLine="720"/>
        <w:jc w:val="left"/>
      </w:pPr>
      <w:r>
        <w:rPr>
          <w:color w:val="1B0C39"/>
        </w:rPr>
        <w:t>ОПЛАТА (ТОЧНЕЕ ДОПЛАТА) ЗА СЧЕТ СРЕДСТВ РОДИТЕЛЯ ПРЕДПОЛАГАЕТСЯ ТОЛЬКО В ТОМ СЛУЧАЕ, ЕСЛИ ОСТАТОК НА СЕРТИФИКАТЕ МЕНЬШЕ СТОИМОСТИ ПРОГРАММЫ И ТОЛЬКО В ОБЪЕМЕ РАЗНИЦЫ СТОИМОСТИ ОБУЧЕНИЯ.</w:t>
      </w:r>
      <w:r>
        <w:rPr/>
      </w:r>
    </w:p>
    <w:p>
      <w:pPr>
        <w:spacing w:line="240" w:lineRule="auto" w:before="6"/>
        <w:rPr>
          <w:rFonts w:ascii="Century Gothic" w:hAnsi="Century Gothic" w:cs="Century Gothic" w:eastAsia="Century Gothic"/>
          <w:sz w:val="23"/>
          <w:szCs w:val="23"/>
        </w:rPr>
      </w:pPr>
    </w:p>
    <w:p>
      <w:pPr>
        <w:pStyle w:val="BodyText"/>
        <w:spacing w:line="288" w:lineRule="exact"/>
        <w:ind w:right="781"/>
        <w:jc w:val="left"/>
      </w:pPr>
      <w:r>
        <w:rPr>
          <w:color w:val="1B0C39"/>
        </w:rPr>
        <w:t>ВСЕ СЕРТИФИЦИРОВАННЫЕ ПРОГРАММЫ ПРЕДСТАВЛЕНЫ В НАВИГАТОРЕ ДОПОЛНИТЕЛЬНОГО ОБРАЗОВАНИЯ ДЕТЕЙ.</w:t>
      </w:r>
      <w:r>
        <w:rPr/>
      </w:r>
    </w:p>
    <w:p>
      <w:pPr>
        <w:spacing w:after="0" w:line="288" w:lineRule="exact"/>
        <w:jc w:val="left"/>
        <w:sectPr>
          <w:type w:val="continuous"/>
          <w:pgSz w:w="16840" w:h="11910" w:orient="landscape"/>
          <w:pgMar w:top="660" w:bottom="0" w:left="200" w:right="300"/>
          <w:cols w:num="3" w:equalWidth="0">
            <w:col w:w="5066" w:space="427"/>
            <w:col w:w="5128" w:space="712"/>
            <w:col w:w="5007"/>
          </w:cols>
        </w:sectPr>
      </w:pPr>
    </w:p>
    <w:p>
      <w:pPr>
        <w:spacing w:line="240" w:lineRule="auto" w:before="2"/>
        <w:rPr>
          <w:rFonts w:ascii="Century Gothic" w:hAnsi="Century Gothic" w:cs="Century Gothic" w:eastAsia="Century Gothic"/>
          <w:sz w:val="34"/>
          <w:szCs w:val="34"/>
        </w:rPr>
      </w:pPr>
      <w:r>
        <w:rPr/>
        <w:pict>
          <v:group style="position:absolute;margin-left:-6.3258pt;margin-top:-10.943976pt;width:859.75pt;height:616.75pt;mso-position-horizontal-relative:page;mso-position-vertical-relative:page;z-index:-14968" coordorigin="-127,-219" coordsize="17195,12335">
            <v:group style="position:absolute;left:4362;top:1848;width:980;height:402" coordorigin="4362,1848" coordsize="980,402">
              <v:shape style="position:absolute;left:4362;top:1848;width:980;height:402" coordorigin="4362,1848" coordsize="980,402" path="m5342,2249l4362,1848e" filled="false" stroked="true" strokeweight="1pt" strokecolor="#71d0f6">
                <v:path arrowok="t"/>
              </v:shape>
            </v:group>
            <v:group style="position:absolute;left:5136;top:1566;width:1834;height:1834" coordorigin="5136,1566" coordsize="1834,1834">
              <v:shape style="position:absolute;left:5136;top:1566;width:1834;height:1834" coordorigin="5136,1566" coordsize="1834,1834" path="m6969,2482l6966,2407,6957,2334,6943,2262,6923,2193,6897,2125,6867,2061,6832,1999,6793,1941,6749,1886,6701,1834,6649,1786,6594,1742,6536,1703,6474,1668,6410,1638,6342,1612,6273,1592,6201,1578,6128,1569,6053,1566,5978,1569,5904,1578,5832,1592,5763,1612,5696,1638,5631,1668,5570,1703,5511,1742,5456,1786,5405,1834,5357,1886,5313,1941,5273,1999,5238,2061,5208,2125,5183,2193,5163,2262,5148,2334,5139,2407,5136,2482,5139,2557,5148,2631,5163,2703,5183,2772,5208,2839,5238,2904,5273,2965,5313,3024,5357,3079,5405,3130,5456,3178,5511,3222,5570,3262,5631,3297,5696,3327,5763,3352,5832,3372,5904,3387,5978,3396,6053,3399,6128,3396,6201,3387,6273,3372,6342,3352,6410,3327,6474,3297,6536,3262,6594,3222,6649,3178,6701,3130,6749,3079,6793,3024,6832,2965,6867,2904,6897,2839,6923,2772,6943,2703,6957,2631,6966,2557,6969,2482xe" filled="false" stroked="true" strokeweight="1pt" strokecolor="#71d0f6">
                <v:path arrowok="t"/>
              </v:shape>
            </v:group>
            <v:group style="position:absolute;left:5296;top:1725;width:1514;height:1514" coordorigin="5296,1725" coordsize="1514,1514">
              <v:shape style="position:absolute;left:5296;top:1725;width:1514;height:1514" coordorigin="5296,1725" coordsize="1514,1514" path="m6810,2482l6807,2420,6800,2359,6788,2300,6750,2188,6696,2084,6627,1990,6545,1908,6451,1839,6347,1785,6235,1747,6175,1735,6115,1728,6053,1725,5991,1728,5930,1735,5871,1747,5758,1785,5654,1839,5560,1908,5478,1990,5409,2084,5355,2188,5318,2300,5306,2359,5298,2420,5296,2482,5298,2544,5306,2605,5318,2664,5355,2777,5409,2881,5478,2975,5560,3057,5654,3126,5758,3180,5871,3217,5930,3229,5991,3237,6053,3239,6115,3237,6175,3229,6235,3217,6347,3180,6451,3126,6545,3057,6627,2975,6696,2881,6750,2777,6788,2664,6800,2605,6807,2544,6810,2482xe" filled="false" stroked="true" strokeweight="4pt" strokecolor="#71d0f6">
                <v:path arrowok="t"/>
              </v:shape>
            </v:group>
            <v:group style="position:absolute;left:5596;top:2025;width:914;height:914" coordorigin="5596,2025" coordsize="914,914">
              <v:shape style="position:absolute;left:5596;top:2025;width:914;height:914" coordorigin="5596,2025" coordsize="914,914" path="m6510,2482l6504,2408,6486,2338,6459,2272,6421,2212,6376,2159,6323,2114,6263,2076,6197,2049,6127,2031,6053,2025,6015,2027,5943,2039,5875,2061,5812,2094,5755,2135,5706,2185,5664,2242,5632,2304,5609,2372,5597,2445,5596,2482,5597,2520,5609,2592,5632,2660,5664,2723,5706,2780,5755,2829,5812,2871,5875,2903,5943,2926,6015,2938,6053,2939,6090,2938,6163,2926,6231,2903,6293,2871,6350,2829,6400,2780,6441,2723,6474,2660,6496,2592,6508,2520,6510,2482xe" filled="false" stroked="true" strokeweight="10pt" strokecolor="#71d0f6">
                <v:path arrowok="t"/>
                <v:stroke dashstyle="dash"/>
              </v:shape>
            </v:group>
            <v:group style="position:absolute;left:557;top:11;width:3048;height:1548" coordorigin="557,11" coordsize="3048,1548">
              <v:shape style="position:absolute;left:557;top:11;width:3048;height:1548" coordorigin="557,11" coordsize="3048,1548" path="m3605,35l3600,160,3585,282,3561,401,3527,517,3485,628,3435,735,3377,838,3311,935,3238,1027,3159,1113,3073,1192,2981,1265,2884,1331,2781,1389,2674,1439,2563,1481,2447,1515,2328,1539,2206,1554,2081,1559,1956,1554,1834,1539,1715,1515,1600,1481,1488,1439,1381,1389,1279,1331,1181,1265,1090,1192,1004,1113,924,1027,851,935,786,838,728,735,677,628,635,517,602,401,577,282,562,160,557,35,558,11e" filled="false" stroked="true" strokeweight="10pt" strokecolor="#71d0f6">
                <v:path arrowok="t"/>
              </v:shape>
            </v:group>
            <v:group style="position:absolute;left:3604;top:11;width:2;height:25" coordorigin="3604,11" coordsize="2,25">
              <v:shape style="position:absolute;left:3604;top:11;width:2;height:25" coordorigin="3604,11" coordsize="1,25" path="m3604,11l3605,35e" filled="false" stroked="true" strokeweight="10pt" strokecolor="#71d0f6">
                <v:path arrowok="t"/>
              </v:shape>
            </v:group>
            <v:group style="position:absolute;left:757;top:11;width:2649;height:1349" coordorigin="757,11" coordsize="2649,1349">
              <v:shape style="position:absolute;left:757;top:11;width:2649;height:1349" coordorigin="757,11" coordsize="2649,1349" path="m3405,35l3401,144,3388,250,3367,353,3338,454,3301,551,3257,644,3207,733,3150,817,3087,897,3017,971,2943,1040,2863,1104,2779,1161,2690,1211,2597,1255,2500,1292,2399,1321,2296,1342,2190,1355,2081,1359,1973,1355,1866,1342,1763,1321,1663,1292,1566,1255,1473,1211,1384,1161,1299,1104,1220,1040,1145,971,1076,897,1013,817,956,733,905,644,861,551,825,454,796,353,774,250,762,144,757,35,758,11e" filled="false" stroked="true" strokeweight="1pt" strokecolor="#71d0f6">
                <v:path arrowok="t"/>
              </v:shape>
            </v:group>
            <v:group style="position:absolute;left:3404;top:11;width:2;height:25" coordorigin="3404,11" coordsize="2,25">
              <v:shape style="position:absolute;left:3404;top:11;width:2;height:25" coordorigin="3404,11" coordsize="1,25" path="m3404,11l3405,35e" filled="false" stroked="true" strokeweight="1.0pt" strokecolor="#71d0f6">
                <v:path arrowok="t"/>
              </v:shape>
            </v:group>
            <v:group style="position:absolute;left:5;top:35;width:4659;height:2583" coordorigin="5,35" coordsize="4659,2583">
              <v:shape style="position:absolute;left:5;top:35;width:4659;height:2583" coordorigin="5,35" coordsize="4659,2583" path="m4664,35l4655,247,4630,454,4589,656,4532,851,4461,1040,4376,1222,4277,1396,4165,1560,4042,1716,3907,1861,3762,1996,3606,2119,3442,2231,3268,2329,3086,2415,2897,2486,2702,2543,2500,2584,2293,2609,2081,2618,1869,2609,1662,2584,1461,2543,1265,2486,1076,2415,894,2329,721,2231,556,2119,400,1996,255,1861,120,1716,5,1571e" filled="false" stroked="true" strokeweight="1.0pt" strokecolor="#71d0f6">
                <v:path arrowok="t"/>
              </v:shape>
            </v:group>
            <v:group style="position:absolute;left:4663;top:11;width:2;height:25" coordorigin="4663,11" coordsize="2,25">
              <v:shape style="position:absolute;left:4663;top:11;width:2;height:25" coordorigin="4663,11" coordsize="1,25" path="m4663,11l4664,35e" filled="false" stroked="true" strokeweight="1pt" strokecolor="#71d0f6">
                <v:path arrowok="t"/>
              </v:shape>
            </v:group>
            <v:group style="position:absolute;left:198;top:11;width:3767;height:1908" coordorigin="198,11" coordsize="3767,1908">
              <v:shape style="position:absolute;left:198;top:11;width:3767;height:1908" coordorigin="198,11" coordsize="3767,1908" path="m3964,35l3958,190,3940,341,3910,488,3868,630,3816,768,3754,901,3682,1027,3601,1147,3511,1261,3413,1367,3307,1465,3193,1555,3073,1636,2947,1708,2814,1770,2676,1822,2534,1864,2387,1894,2236,1912,2081,1918,1927,1912,1776,1894,1629,1864,1486,1822,1348,1770,1216,1708,1089,1636,969,1555,856,1465,750,1367,651,1261,561,1147,480,1027,408,901,346,768,294,630,253,488,223,341,204,190,198,35,199,11e" filled="false" stroked="true" strokeweight="2pt" strokecolor="#71d0f6">
                <v:path arrowok="t"/>
              </v:shape>
            </v:group>
            <v:group style="position:absolute;left:3963;top:11;width:2;height:25" coordorigin="3963,11" coordsize="2,25">
              <v:shape style="position:absolute;left:3963;top:11;width:2;height:25" coordorigin="3963,11" coordsize="1,25" path="m3963,11l3964,35e" filled="false" stroked="true" strokeweight="2.0pt" strokecolor="#71d0f6">
                <v:path arrowok="t"/>
              </v:shape>
            </v:group>
            <v:group style="position:absolute;left:5;top:35;width:4491;height:2414" coordorigin="5,35" coordsize="4491,2414">
              <v:shape style="position:absolute;left:5;top:35;width:4491;height:2414" coordorigin="5,35" coordsize="4491,2414" path="m4495,35l4487,233,4464,427,4425,615,4372,798,4305,975,4226,1144,4133,1307,4029,1461,3914,1606,3788,1742,3652,1868,3507,1983,3353,2087,3191,2180,3021,2259,2844,2326,2661,2379,2473,2417,2279,2441,2081,2449,1883,2441,1690,2417,1501,2379,1318,2326,1142,2259,972,2180,810,2087,656,1983,510,1868,374,1742,248,1606,133,1461,29,1307,5,1265e" filled="false" stroked="true" strokeweight="3pt" strokecolor="#71d0f6">
                <v:path arrowok="t"/>
              </v:shape>
            </v:group>
            <v:group style="position:absolute;left:4494;top:11;width:2;height:25" coordorigin="4494,11" coordsize="2,25">
              <v:shape style="position:absolute;left:4494;top:11;width:2;height:25" coordorigin="4494,11" coordsize="1,25" path="m4494,11l4495,35e" filled="false" stroked="true" strokeweight="3pt" strokecolor="#71d0f6">
                <v:path arrowok="t"/>
              </v:shape>
            </v:group>
            <v:group style="position:absolute;left:5;top:35;width:4917;height:2840" coordorigin="5,35" coordsize="4917,2840">
              <v:shape style="position:absolute;left:5;top:35;width:4917;height:2840" coordorigin="5,35" coordsize="4917,2840" path="m4921,35l4912,268,4884,496,4839,718,4776,933,4698,1141,4604,1340,4496,1531,4373,1712,4237,1883,4089,2043,3929,2191,3758,2327,3577,2450,3386,2558,3187,2652,2979,2730,2764,2792,2542,2838,2314,2866,2081,2875,1848,2866,1621,2838,1399,2792,1184,2730,976,2652,776,2558,585,2450,404,2327,233,2191,73,2043,5,1970e" filled="false" stroked="true" strokeweight="4pt" strokecolor="#71d0f6">
                <v:path arrowok="t"/>
              </v:shape>
            </v:group>
            <v:group style="position:absolute;left:4920;top:11;width:2;height:25" coordorigin="4920,11" coordsize="2,25">
              <v:shape style="position:absolute;left:4920;top:11;width:2;height:25" coordorigin="4920,11" coordsize="1,25" path="m4920,11l4921,35e" filled="false" stroked="true" strokeweight="4.0pt" strokecolor="#71d0f6">
                <v:path arrowok="t"/>
              </v:shape>
            </v:group>
            <v:group style="position:absolute;left:2766;top:4214;width:2;height:301" coordorigin="2766,4214" coordsize="2,301">
              <v:shape style="position:absolute;left:2766;top:4214;width:2;height:301" coordorigin="2766,4214" coordsize="0,301" path="m2766,4214l2766,4515e" filled="false" stroked="true" strokeweight="3pt" strokecolor="#71d0f6">
                <v:path arrowok="t"/>
              </v:shape>
            </v:group>
            <v:group style="position:absolute;left:2616;top:4364;width:301;height:2" coordorigin="2616,4364" coordsize="301,2">
              <v:shape style="position:absolute;left:2616;top:4364;width:301;height:2" coordorigin="2616,4364" coordsize="301,0" path="m2916,4364l2616,4364e" filled="false" stroked="true" strokeweight="3pt" strokecolor="#71d0f6">
                <v:path arrowok="t"/>
              </v:shape>
            </v:group>
            <v:group style="position:absolute;left:2775;top:2460;width:2817;height:3059" coordorigin="2775,2460" coordsize="2817,3059">
              <v:shape style="position:absolute;left:2775;top:2460;width:2817;height:3059" coordorigin="2775,2460" coordsize="2817,3059" path="m3334,5518l2775,3060,2842,3043,2909,3026,2975,3006,3042,2986,3107,2963,3173,2940,3237,2914,3302,2888,3365,2860,3428,2830,3491,2799,3552,2767,3613,2733,3673,2698,3733,2661,3791,2624,3849,2585,3906,2544,3962,2503,4017,2460,5591,4430,5491,4508,5390,4583,5287,4656,5182,4727,5076,4796,4968,4862,4859,4925,4748,4987,4636,5045,4523,5101,4408,5155,4293,5206,4176,5255,4058,5300,3940,5344,3820,5384,3700,5422,3579,5457,3457,5489,3334,5518e" filled="false" stroked="true" strokeweight="1pt" strokecolor="#71d0f6">
                <v:path arrowok="t"/>
              </v:shape>
            </v:group>
            <v:group style="position:absolute;left:5;top:5262;width:829;height:258" coordorigin="5,5262" coordsize="829,258">
              <v:shape style="position:absolute;left:5;top:5262;width:829;height:258" coordorigin="5,5262" coordsize="829,258" path="m833,5520l711,5490,589,5458,468,5423,348,5386,228,5345,109,5302,5,5262e" filled="false" stroked="true" strokeweight="1pt" strokecolor="#71d0f6">
                <v:path arrowok="t"/>
              </v:shape>
            </v:group>
            <v:group style="position:absolute;left:5;top:2462;width:1386;height:3058" coordorigin="5,2462" coordsize="1386,3058">
              <v:shape style="position:absolute;left:5;top:2462;width:1386;height:3058" coordorigin="5,2462" coordsize="1386,3058" path="m5,2641l148,2462,203,2505,259,2546,316,2586,374,2625,432,2663,492,2699,552,2734,613,2768,675,2800,737,2831,800,2861,864,2889,928,2915,993,2941,1058,2964,1124,2987,1190,3007,1257,3026,1324,3044,1391,3060,833,5520e" filled="false" stroked="true" strokeweight="1.0pt" strokecolor="#71d0f6">
                <v:path arrowok="t"/>
              </v:shape>
            </v:group>
            <v:group style="position:absolute;left:103;top:11;width:3956;height:2002" coordorigin="103,11" coordsize="3956,2002">
              <v:shape style="position:absolute;left:103;top:11;width:3956;height:2002" coordorigin="103,11" coordsize="3956,2002" path="m4059,35l4052,197,4033,356,4001,510,3958,660,3903,805,3838,944,3763,1077,3677,1203,3583,1322,3480,1434,3368,1537,3249,1631,3123,1717,2990,1792,2851,1857,2706,1912,2556,1955,2402,1987,2243,2006,2081,2013,1919,2006,1760,1987,1606,1955,1456,1912,1311,1857,1172,1792,1039,1717,913,1631,794,1537,683,1434,580,1322,485,1203,400,1077,324,944,259,805,204,660,161,510,129,356,110,197,103,35,104,11e" filled="false" stroked="true" strokeweight="23pt" strokecolor="#71d0f6">
                <v:path arrowok="t"/>
                <v:stroke dashstyle="longDash"/>
              </v:shape>
            </v:group>
            <v:group style="position:absolute;left:4058;top:11;width:2;height:25" coordorigin="4058,11" coordsize="2,25">
              <v:shape style="position:absolute;left:4058;top:11;width:2;height:25" coordorigin="4058,11" coordsize="1,25" path="m4058,11l4059,35e" filled="false" stroked="true" strokeweight="23.0pt" strokecolor="#71d0f6">
                <v:path arrowok="t"/>
                <v:stroke dashstyle="longDash"/>
              </v:shape>
            </v:group>
            <v:group style="position:absolute;left:1064;top:11;width:2035;height:1042" coordorigin="1064,11" coordsize="2035,1042">
              <v:shape style="position:absolute;left:1064;top:11;width:2035;height:1042" coordorigin="1064,11" coordsize="2035,1042" path="m3098,35l3095,119,3085,200,3069,280,3046,357,3018,431,2985,503,2946,571,2902,636,2853,697,2800,754,2743,807,2682,856,2617,900,2549,939,2477,972,2403,1000,2326,1023,2246,1039,2165,1049,2081,1052,1998,1049,1916,1039,1837,1023,1760,1000,1685,972,1614,939,1545,900,1481,856,1419,807,1362,754,1309,697,1260,636,1216,571,1178,503,1144,431,1116,357,1094,280,1077,200,1067,119,1064,35,1065,11e" filled="false" stroked="true" strokeweight="10pt" strokecolor="#71d0f6">
                <v:path arrowok="t"/>
                <v:stroke dashstyle="dash"/>
              </v:shape>
            </v:group>
            <v:group style="position:absolute;left:3097;top:11;width:2;height:25" coordorigin="3097,11" coordsize="2,25">
              <v:shape style="position:absolute;left:3097;top:11;width:2;height:25" coordorigin="3097,11" coordsize="1,25" path="m3097,11l3098,35e" filled="false" stroked="true" strokeweight="10pt" strokecolor="#71d0f6">
                <v:path arrowok="t"/>
                <v:stroke dashstyle="dash"/>
              </v:shape>
            </v:group>
            <v:group style="position:absolute;left:5559;top:11;width:1782;height:4417" coordorigin="5559,11" coordsize="1782,4417">
              <v:shape style="position:absolute;left:5559;top:11;width:1782;height:4417" coordorigin="5559,11" coordsize="1782,4417" path="m7340,4427l7340,1387,5559,35,5590,11e" filled="false" stroked="true" strokeweight="4pt" strokecolor="#71d0f6">
                <v:path arrowok="t"/>
              </v:shape>
            </v:group>
            <v:group style="position:absolute;left:6331;top:3164;width:1015;height:1015" coordorigin="6331,3164" coordsize="1015,1015">
              <v:shape style="position:absolute;left:6331;top:3164;width:1015;height:1015" coordorigin="6331,3164" coordsize="1015,1015" path="m7345,3164l6331,4178e" filled="false" stroked="true" strokeweight="2pt" strokecolor="#71d0f6">
                <v:path arrowok="t"/>
              </v:shape>
            </v:group>
            <v:group style="position:absolute;left:6147;top:3995;width:366;height:365" coordorigin="6147,3995" coordsize="366,365">
              <v:shape style="position:absolute;left:6147;top:3995;width:366;height:365" coordorigin="6147,3995" coordsize="366,365" path="m6344,3995l6273,4006,6215,4038,6173,4086,6150,4145,6147,4178,6149,4201,6169,4264,6209,4315,6265,4349,6308,4360,6335,4359,6404,4342,6459,4306,6496,4256,6513,4195,6512,4170,6494,4101,6457,4048,6406,4011,6344,3995xe" filled="true" fillcolor="#71d0f6" stroked="false">
                <v:path arrowok="t"/>
                <v:fill type="solid"/>
              </v:shape>
            </v:group>
            <v:group style="position:absolute;left:6147;top:3995;width:366;height:365" coordorigin="6147,3995" coordsize="366,365">
              <v:shape style="position:absolute;left:6147;top:3995;width:366;height:365" coordorigin="6147,3995" coordsize="366,365" path="m6147,4178l6160,4244,6194,4300,6245,4340,6308,4360,6335,4359,6404,4342,6459,4306,6496,4256,6513,4195,6512,4170,6494,4101,6457,4048,6406,4011,6344,3995,6319,3996,6252,4015,6199,4052,6163,4104,6148,4167,6147,4178xe" filled="false" stroked="true" strokeweight="1pt" strokecolor="#71d0f6">
                <v:path arrowok="t"/>
              </v:shape>
            </v:group>
            <v:group style="position:absolute;left:6016;top:3863;width:631;height:631" coordorigin="6016,3863" coordsize="631,631">
              <v:shape style="position:absolute;left:6016;top:3863;width:631;height:631" coordorigin="6016,3863" coordsize="631,631" path="m6016,4178l6025,4254,6051,4323,6091,4383,6145,4432,6208,4468,6279,4489,6331,4493,6356,4492,6430,4477,6497,4446,6553,4401,6598,4344,6630,4277,6645,4204,6646,4178,6645,4152,6630,4078,6598,4012,6553,3955,6497,3910,6430,3879,6356,3864,6331,3863,6305,3864,6231,3879,6165,3910,6108,3955,6063,4012,6032,4078,6017,4152,6016,4178xe" filled="false" stroked="true" strokeweight="2pt" strokecolor="#71d0f6">
                <v:path arrowok="t"/>
              </v:shape>
            </v:group>
            <v:group style="position:absolute;left:7070;top:699;width:181;height:182" coordorigin="7070,699" coordsize="181,182">
              <v:shape style="position:absolute;left:7070;top:699;width:181;height:182" coordorigin="7070,699" coordsize="181,182" path="m7151,699l7094,729,7070,790,7071,803,7102,858,7165,881,7185,878,7243,822,7251,772,7244,752,7199,708,7151,699xe" filled="true" fillcolor="#71d0f6" stroked="false">
                <v:path arrowok="t"/>
                <v:fill type="solid"/>
              </v:shape>
            </v:group>
            <v:group style="position:absolute;left:7070;top:699;width:181;height:182" coordorigin="7070,699" coordsize="181,182">
              <v:shape style="position:absolute;left:7070;top:699;width:181;height:182" coordorigin="7070,699" coordsize="181,182" path="m7070,790l7094,729,7151,699,7177,701,7233,734,7251,772,7249,799,7220,858,7165,881,7142,878,7088,843,7070,790xe" filled="false" stroked="true" strokeweight="1pt" strokecolor="#71d0f6">
                <v:path arrowok="t"/>
              </v:shape>
            </v:group>
            <v:group style="position:absolute;left:6701;top:443;width:181;height:182" coordorigin="6701,443" coordsize="181,182">
              <v:shape style="position:absolute;left:6701;top:443;width:181;height:182" coordorigin="6701,443" coordsize="181,182" path="m6782,443l6725,473,6701,533,6702,547,6733,602,6796,625,6816,621,6874,566,6882,515,6875,496,6830,452,6782,443xe" filled="true" fillcolor="#71d0f6" stroked="false">
                <v:path arrowok="t"/>
                <v:fill type="solid"/>
              </v:shape>
            </v:group>
            <v:group style="position:absolute;left:6701;top:443;width:181;height:182" coordorigin="6701,443" coordsize="181,182">
              <v:shape style="position:absolute;left:6701;top:443;width:181;height:182" coordorigin="6701,443" coordsize="181,182" path="m6701,533l6725,473,6782,443,6807,445,6864,478,6882,515,6880,542,6851,602,6796,625,6773,622,6719,586,6701,533xe" filled="false" stroked="true" strokeweight="1pt" strokecolor="#71d0f6">
                <v:path arrowok="t"/>
              </v:shape>
            </v:group>
            <v:group style="position:absolute;left:6974;top:120;width:181;height:182" coordorigin="6974,120" coordsize="181,182">
              <v:shape style="position:absolute;left:6974;top:120;width:181;height:182" coordorigin="6974,120" coordsize="181,182" path="m7055,120l6997,150,6974,211,6975,224,7006,279,7069,302,7089,299,7147,243,7154,193,7148,173,7102,129,7055,120xe" filled="true" fillcolor="#71d0f6" stroked="false">
                <v:path arrowok="t"/>
                <v:fill type="solid"/>
              </v:shape>
            </v:group>
            <v:group style="position:absolute;left:6974;top:120;width:181;height:182" coordorigin="6974,120" coordsize="181,182">
              <v:shape style="position:absolute;left:6974;top:120;width:181;height:182" coordorigin="6974,120" coordsize="181,182" path="m6974,211l6997,150,7055,120,7080,122,7137,155,7154,193,7153,219,7123,279,7069,302,7045,299,6991,264,6974,211xe" filled="false" stroked="true" strokeweight="1pt" strokecolor="#71d0f6">
                <v:path arrowok="t"/>
              </v:shape>
            </v:group>
            <v:group style="position:absolute;left:6332;top:187;width:181;height:182" coordorigin="6332,187" coordsize="181,182">
              <v:shape style="position:absolute;left:6332;top:187;width:181;height:182" coordorigin="6332,187" coordsize="181,182" path="m6413,187l6356,216,6332,277,6333,290,6364,346,6427,368,6447,365,6505,310,6513,259,6506,239,6461,196,6413,187xe" filled="true" fillcolor="#71d0f6" stroked="false">
                <v:path arrowok="t"/>
                <v:fill type="solid"/>
              </v:shape>
            </v:group>
            <v:group style="position:absolute;left:6332;top:187;width:181;height:182" coordorigin="6332,187" coordsize="181,182">
              <v:shape style="position:absolute;left:6332;top:187;width:181;height:182" coordorigin="6332,187" coordsize="181,182" path="m6332,277l6356,216,6413,187,6438,189,6495,222,6513,259,6511,286,6482,346,6427,368,6404,366,6349,330,6332,277xe" filled="false" stroked="true" strokeweight="1pt" strokecolor="#71d0f6">
                <v:path arrowok="t"/>
              </v:shape>
            </v:group>
            <v:group style="position:absolute;left:5436;top:750;width:181;height:182" coordorigin="5436,750" coordsize="181,182">
              <v:shape style="position:absolute;left:5436;top:750;width:181;height:182" coordorigin="5436,750" coordsize="181,182" path="m5517,750l5459,780,5436,841,5437,854,5468,910,5531,932,5551,929,5609,874,5616,823,5610,803,5564,760,5517,750xe" filled="true" fillcolor="#71d0f6" stroked="false">
                <v:path arrowok="t"/>
                <v:fill type="solid"/>
              </v:shape>
            </v:group>
            <v:group style="position:absolute;left:5436;top:750;width:181;height:182" coordorigin="5436,750" coordsize="181,182">
              <v:shape style="position:absolute;left:5436;top:750;width:181;height:182" coordorigin="5436,750" coordsize="181,182" path="m5436,841l5459,780,5517,750,5542,753,5599,786,5616,823,5615,850,5585,909,5531,932,5507,929,5453,894,5436,841xe" filled="false" stroked="true" strokeweight="1pt" strokecolor="#71d0f6">
                <v:path arrowok="t"/>
              </v:shape>
            </v:group>
            <v:group style="position:absolute;left:5527;top:374;width:468;height:468" coordorigin="5527,374" coordsize="468,468">
              <v:shape style="position:absolute;left:5527;top:374;width:468;height:468" coordorigin="5527,374" coordsize="468,468" path="m5994,374l5527,841e" filled="false" stroked="true" strokeweight="1pt" strokecolor="#71d0f6">
                <v:path arrowok="t"/>
              </v:shape>
            </v:group>
            <v:group style="position:absolute;left:7071;top:212;width:483;height:3531" coordorigin="7071,212" coordsize="483,3531">
              <v:shape style="position:absolute;left:7071;top:212;width:483;height:3531" coordorigin="7071,212" coordsize="483,3531" path="m7553,3742l7553,594,7071,212e" filled="false" stroked="true" strokeweight="1.0pt" strokecolor="#71d0f6">
                <v:path arrowok="t"/>
              </v:shape>
            </v:group>
            <v:group style="position:absolute;left:7554;top:11;width:2;height:25" coordorigin="7554,11" coordsize="2,25">
              <v:shape style="position:absolute;left:7554;top:11;width:2;height:25" coordorigin="7554,11" coordsize="1,25" path="m7554,35l7555,11e" filled="false" stroked="true" strokeweight="2pt" strokecolor="#71d0f6">
                <v:path arrowok="t"/>
              </v:shape>
            </v:group>
            <v:group style="position:absolute;left:9829;top:920;width:631;height:631" coordorigin="9829,920" coordsize="631,631">
              <v:shape style="position:absolute;left:9829;top:920;width:631;height:631" coordorigin="9829,920" coordsize="631,631" path="m9829,1235l9838,1311,9864,1380,9904,1440,9958,1489,10021,1525,10092,1546,10144,1550,10169,1549,10243,1534,10310,1503,10366,1458,10411,1401,10443,1335,10458,1261,10459,1235,10458,1209,10443,1136,10411,1069,10366,1012,10310,967,10243,936,10169,921,10144,920,10118,921,10044,936,9978,967,9921,1012,9876,1069,9845,1136,9830,1209,9829,1235xe" filled="false" stroked="true" strokeweight="2pt" strokecolor="#71d0f6">
                <v:path arrowok="t"/>
              </v:shape>
            </v:group>
            <v:group style="position:absolute;left:10050;top:1149;width:181;height:182" coordorigin="10050,1149" coordsize="181,182">
              <v:shape style="position:absolute;left:10050;top:1149;width:181;height:182" coordorigin="10050,1149" coordsize="181,182" path="m10131,1149l10073,1179,10050,1240,10051,1253,10082,1309,10145,1331,10165,1328,10223,1272,10230,1222,10224,1202,10178,1159,10131,1149xe" filled="true" fillcolor="#71d0f6" stroked="false">
                <v:path arrowok="t"/>
                <v:fill type="solid"/>
              </v:shape>
            </v:group>
            <v:group style="position:absolute;left:10050;top:1149;width:181;height:182" coordorigin="10050,1149" coordsize="181,182">
              <v:shape style="position:absolute;left:10050;top:1149;width:181;height:182" coordorigin="10050,1149" coordsize="181,182" path="m10050,1240l10073,1179,10131,1149,10156,1152,10213,1185,10230,1222,10229,1249,10199,1308,10145,1331,10121,1328,10067,1293,10050,1240xe" filled="false" stroked="true" strokeweight="1pt" strokecolor="#71d0f6">
                <v:path arrowok="t"/>
              </v:shape>
            </v:group>
            <v:group style="position:absolute;left:10045;top:2245;width:181;height:182" coordorigin="10045,2245" coordsize="181,182">
              <v:shape style="position:absolute;left:10045;top:2245;width:181;height:182" coordorigin="10045,2245" coordsize="181,182" path="m10126,2245l10068,2275,10045,2336,10046,2349,10077,2404,10140,2427,10160,2424,10218,2368,10226,2317,10219,2298,10174,2254,10126,2245xe" filled="true" fillcolor="#71d0f6" stroked="false">
                <v:path arrowok="t"/>
                <v:fill type="solid"/>
              </v:shape>
            </v:group>
            <v:group style="position:absolute;left:10045;top:2245;width:181;height:182" coordorigin="10045,2245" coordsize="181,182">
              <v:shape style="position:absolute;left:10045;top:2245;width:181;height:182" coordorigin="10045,2245" coordsize="181,182" path="m10045,2336l10068,2275,10126,2245,10151,2247,10208,2280,10226,2317,10224,2344,10195,2404,10140,2427,10116,2424,10062,2389,10045,2336xe" filled="false" stroked="true" strokeweight="1pt" strokecolor="#71d0f6">
                <v:path arrowok="t"/>
              </v:shape>
            </v:group>
            <v:group style="position:absolute;left:8527;top:2314;width:1069;height:1425" coordorigin="8527,2314" coordsize="1069,1425">
              <v:shape style="position:absolute;left:8527;top:2314;width:1069;height:1425" coordorigin="8527,2314" coordsize="1069,1425" path="m8527,2314l9596,3382,9596,3738e" filled="false" stroked="true" strokeweight="2pt" strokecolor="#71d0f6">
                <v:path arrowok="t"/>
              </v:shape>
            </v:group>
            <v:group style="position:absolute;left:9351;top:1213;width:792;height:1916" coordorigin="9351,1213" coordsize="792,1916">
              <v:shape style="position:absolute;left:9351;top:1213;width:792;height:1916" coordorigin="9351,1213" coordsize="792,1916" path="m9351,3129l10142,2337,10142,1213e" filled="false" stroked="true" strokeweight="2pt" strokecolor="#71d0f6">
                <v:path arrowok="t"/>
              </v:shape>
            </v:group>
            <v:group style="position:absolute;left:8406;top:11;width:3;height:25" coordorigin="8406,11" coordsize="3,25">
              <v:shape style="position:absolute;left:8406;top:11;width:3;height:25" coordorigin="8406,11" coordsize="3,25" path="m8406,35l8408,12,8408,11e" filled="false" stroked="true" strokeweight="1.0pt" strokecolor="#71d0f6">
                <v:path arrowok="t"/>
              </v:shape>
            </v:group>
            <v:group style="position:absolute;left:8406;top:11;width:293;height:170" coordorigin="8406,11" coordsize="293,170">
              <v:shape style="position:absolute;left:8406;top:11;width:293;height:170" coordorigin="8406,11" coordsize="293,170" path="m8697,11l8699,20,8697,46,8693,70,8663,129,8614,168,8573,180,8547,179,8479,158,8432,116,8408,60,8406,38,8406,35e" filled="false" stroked="true" strokeweight="1pt" strokecolor="#71d0f6">
                <v:path arrowok="t"/>
              </v:shape>
            </v:group>
            <v:group style="position:absolute;left:7683;top:11;width:2;height:25" coordorigin="7683,11" coordsize="2,25">
              <v:shape style="position:absolute;left:7683;top:11;width:2;height:25" coordorigin="7683,11" coordsize="1,25" path="m7683,35l7684,11e" filled="false" stroked="true" strokeweight="1pt" strokecolor="#71d0f6">
                <v:path arrowok="t"/>
              </v:shape>
            </v:group>
            <v:group style="position:absolute;left:7683;top:11;width:1740;height:894" coordorigin="7683,11" coordsize="1740,894">
              <v:shape style="position:absolute;left:7683;top:11;width:1740;height:894" coordorigin="7683,11" coordsize="1740,894" path="m9422,11l9420,106,9411,176,9397,244,9378,310,9354,374,9325,435,9292,493,9255,549,9213,601,9168,650,9119,695,9066,737,9011,775,8953,808,8891,836,8828,860,8762,880,8694,893,8624,902,8553,905,8482,902,8412,893,8344,880,8278,860,8214,836,8153,808,8095,775,8039,737,7987,695,7938,650,7893,601,7851,549,7813,493,7780,435,7752,374,7728,310,7708,244,7695,176,7686,106,7683,35e" filled="false" stroked="true" strokeweight="1pt" strokecolor="#71d0f6">
                <v:path arrowok="t"/>
              </v:shape>
            </v:group>
            <v:group style="position:absolute;left:7554;top:11;width:1998;height:1023" coordorigin="7554,11" coordsize="1998,1023">
              <v:shape style="position:absolute;left:7554;top:11;width:1998;height:1023" coordorigin="7554,11" coordsize="1998,1023" path="m9551,11l9548,117,9539,197,9523,275,9501,351,9473,424,9440,494,9402,561,9359,625,9311,685,9259,742,9203,794,9143,841,9079,884,9012,923,8942,956,8869,983,8793,1005,8715,1021,8635,1031,8553,1034,8471,1031,8391,1021,8313,1005,8237,983,8164,956,8094,923,8027,884,7963,841,7903,794,7846,742,7794,685,7747,625,7704,561,7665,494,7632,424,7605,351,7583,275,7567,197,7557,117,7554,35e" filled="false" stroked="true" strokeweight="2pt" strokecolor="#71d0f6">
                <v:path arrowok="t"/>
              </v:shape>
            </v:group>
            <v:group style="position:absolute;left:7939;top:11;width:2;height:25" coordorigin="7939,11" coordsize="2,25">
              <v:shape style="position:absolute;left:7939;top:11;width:2;height:25" coordorigin="7939,11" coordsize="1,25" path="m7939,35l7940,11e" filled="false" stroked="true" strokeweight="10pt" strokecolor="#71d0f6">
                <v:path arrowok="t"/>
                <v:stroke dashstyle="longDash"/>
              </v:shape>
            </v:group>
            <v:group style="position:absolute;left:7939;top:11;width:1229;height:639" coordorigin="7939,11" coordsize="1229,639">
              <v:shape style="position:absolute;left:7939;top:11;width:1229;height:639" coordorigin="7939,11" coordsize="1229,639" path="m9166,11l9165,86,9149,183,9119,274,9075,359,9019,435,8953,501,8876,557,8792,601,8700,631,8603,647,8553,649,8502,647,8405,631,8314,601,8229,557,8153,501,8087,435,8031,359,7987,274,7957,183,7941,86,7939,35e" filled="false" stroked="true" strokeweight="10pt" strokecolor="#71d0f6">
                <v:path arrowok="t"/>
                <v:stroke dashstyle="longDash"/>
              </v:shape>
            </v:group>
            <v:group style="position:absolute;left:2409;top:3623;width:2;height:301" coordorigin="2409,3623" coordsize="2,301">
              <v:shape style="position:absolute;left:2409;top:3623;width:2;height:301" coordorigin="2409,3623" coordsize="0,301" path="m2409,3623l2409,3924e" filled="false" stroked="true" strokeweight="3pt" strokecolor="#71d0f6">
                <v:path arrowok="t"/>
              </v:shape>
            </v:group>
            <v:group style="position:absolute;left:2259;top:3773;width:301;height:2" coordorigin="2259,3773" coordsize="301,2">
              <v:shape style="position:absolute;left:2259;top:3773;width:301;height:2" coordorigin="2259,3773" coordsize="301,0" path="m2559,3773l2259,3773e" filled="false" stroked="true" strokeweight="3pt" strokecolor="#71d0f6">
                <v:path arrowok="t"/>
              </v:shape>
            </v:group>
            <v:group style="position:absolute;left:5;top:1241;width:8583;height:5411" coordorigin="5,1241" coordsize="8583,5411">
              <v:shape style="position:absolute;left:5;top:1241;width:8583;height:5411" coordorigin="5,1241" coordsize="8583,5411" path="m8588,1241l8487,1697,8356,2140,8194,2570,8005,2986,7788,3385,7545,3767,7278,4131,6987,4475,6673,4799,6338,5101,5983,5379,5609,5634,5218,5863,4809,6065,4386,6239,3949,6385,3498,6500,3036,6583,2563,6635,2081,6652,1599,6635,1126,6583,664,6500,214,6385,5,6315e" filled="false" stroked="true" strokeweight="2pt" strokecolor="#71d0f6">
                <v:path arrowok="t"/>
              </v:shape>
            </v:group>
            <v:group style="position:absolute;left:5;top:1241;width:8813;height:5637" coordorigin="5,1241" coordsize="8813,5637">
              <v:shape style="position:absolute;left:5;top:1241;width:8813;height:5637" coordorigin="5,1241" coordsize="8813,5637" path="m5,6553l142,6599,610,6719,1090,6806,1581,6859,2081,6877,2582,6859,3073,6806,3553,6719,4020,6599,4474,6447,4914,6265,5337,6055,5743,5816,6131,5551,6499,5261,6845,4946,7170,4609,7471,4250,7748,3871,7998,3473,8221,3057,8416,2625,8581,2177,8715,1715,8817,1241e" filled="false" stroked="true" strokeweight="4pt" strokecolor="#71d0f6">
                <v:path arrowok="t"/>
              </v:shape>
            </v:group>
            <v:group style="position:absolute;left:5;top:3651;width:435;height:337" coordorigin="5,3651" coordsize="435,337">
              <v:shape style="position:absolute;left:5;top:3651;width:435;height:337" coordorigin="5,3651" coordsize="435,337" path="m9,3663l106,3988,443,3887e" filled="false" stroked="true" strokeweight="3pt" strokecolor="#71d0f6">
                <v:path arrowok="t"/>
              </v:shape>
            </v:group>
            <v:group style="position:absolute;left:136;top:3400;width:438;height:337" coordorigin="136,3400" coordsize="438,337">
              <v:shape style="position:absolute;left:136;top:3400;width:438;height:337" coordorigin="136,3400" coordsize="438,337" path="m136,3400l238,3737,574,3636e" filled="false" stroked="true" strokeweight="3pt" strokecolor="#71d0f6">
                <v:path arrowok="t"/>
              </v:shape>
            </v:group>
            <v:group style="position:absolute;left:272;top:3149;width:438;height:337" coordorigin="272,3149" coordsize="438,337">
              <v:shape style="position:absolute;left:272;top:3149;width:438;height:337" coordorigin="272,3149" coordsize="438,337" path="m272,3149l373,3486,709,3385e" filled="false" stroked="true" strokeweight="3pt" strokecolor="#71d0f6">
                <v:path arrowok="t"/>
              </v:shape>
            </v:group>
            <v:group style="position:absolute;left:407;top:2898;width:438;height:337" coordorigin="407,2898" coordsize="438,337">
              <v:shape style="position:absolute;left:407;top:2898;width:438;height:337" coordorigin="407,2898" coordsize="438,337" path="m407,2898l508,3235,844,3134e" filled="false" stroked="true" strokeweight="3pt" strokecolor="#71d0f6">
                <v:path arrowok="t"/>
              </v:shape>
            </v:group>
            <v:group style="position:absolute;left:3746;top:3651;width:438;height:337" coordorigin="3746,3651" coordsize="438,337">
              <v:shape style="position:absolute;left:3746;top:3651;width:438;height:337" coordorigin="3746,3651" coordsize="438,337" path="m4184,3651l4082,3988,3746,3887e" filled="false" stroked="true" strokeweight="3pt" strokecolor="#71d0f6">
                <v:path arrowok="t"/>
              </v:shape>
            </v:group>
            <v:group style="position:absolute;left:3611;top:3400;width:438;height:337" coordorigin="3611,3400" coordsize="438,337">
              <v:shape style="position:absolute;left:3611;top:3400;width:438;height:337" coordorigin="3611,3400" coordsize="438,337" path="m4049,3400l3947,3737,3611,3636e" filled="false" stroked="true" strokeweight="3pt" strokecolor="#71d0f6">
                <v:path arrowok="t"/>
              </v:shape>
            </v:group>
            <v:group style="position:absolute;left:3476;top:3149;width:438;height:337" coordorigin="3476,3149" coordsize="438,337">
              <v:shape style="position:absolute;left:3476;top:3149;width:438;height:337" coordorigin="3476,3149" coordsize="438,337" path="m3913,3149l3812,3486,3476,3385e" filled="false" stroked="true" strokeweight="3pt" strokecolor="#71d0f6">
                <v:path arrowok="t"/>
              </v:shape>
            </v:group>
            <v:group style="position:absolute;left:3340;top:2898;width:438;height:337" coordorigin="3340,2898" coordsize="438,337">
              <v:shape style="position:absolute;left:3340;top:2898;width:438;height:337" coordorigin="3340,2898" coordsize="438,337" path="m3778,2898l3677,3235,3340,3134e" filled="false" stroked="true" strokeweight="3pt" strokecolor="#71d0f6">
                <v:path arrowok="t"/>
              </v:shape>
              <v:shape style="position:absolute;left:12385;top:6626;width:4683;height:5490" type="#_x0000_t75" stroked="false">
                <v:imagedata r:id="rId8" o:title=""/>
              </v:shape>
            </v:group>
            <v:group style="position:absolute;left:12885;top:10193;width:301;height:2" coordorigin="12885,10193" coordsize="301,2">
              <v:shape style="position:absolute;left:12885;top:10193;width:301;height:2" coordorigin="12885,10193" coordsize="301,0" path="m12885,10193l13186,10193e" filled="false" stroked="true" strokeweight="3pt" strokecolor="#71d0f6">
                <v:path arrowok="t"/>
              </v:shape>
            </v:group>
            <v:group style="position:absolute;left:13036;top:10043;width:2;height:301" coordorigin="13036,10043" coordsize="2,301">
              <v:shape style="position:absolute;left:13036;top:10043;width:2;height:301" coordorigin="13036,10043" coordsize="0,301" path="m13036,10043l13036,10343e" filled="false" stroked="true" strokeweight="3pt" strokecolor="#71d0f6">
                <v:path arrowok="t"/>
              </v:shape>
            </v:group>
            <v:group style="position:absolute;left:13156;top:6437;width:3531;height:483" coordorigin="13156,6437" coordsize="3531,483">
              <v:shape style="position:absolute;left:13156;top:6437;width:3531;height:483" coordorigin="13156,6437" coordsize="3531,483" path="m13156,6437l16303,6437,16686,6919e" filled="false" stroked="true" strokeweight="1.0pt" strokecolor="#71d0f6">
                <v:path arrowok="t"/>
              </v:shape>
            </v:group>
            <v:group style="position:absolute;left:12471;top:6650;width:4368;height:1747" coordorigin="12471,6650" coordsize="4368,1747">
              <v:shape style="position:absolute;left:12471;top:6650;width:4368;height:1747" coordorigin="12471,6650" coordsize="4368,1747" path="m16838,8397l15511,6650,12471,6650e" filled="false" stroked="true" strokeweight="4pt" strokecolor="#71d0f6">
                <v:path arrowok="t"/>
              </v:shape>
            </v:group>
            <v:group style="position:absolute;left:11599;top:7516;width:1752;height:4370" coordorigin="11599,7516" coordsize="1752,4370">
              <v:shape style="position:absolute;left:11599;top:7516;width:1752;height:4370" coordorigin="11599,7516" coordsize="1752,4370" path="m11599,7516l11599,10556,13351,11886e" filled="false" stroked="true" strokeweight="4pt" strokecolor="#71d0f6">
                <v:path arrowok="t"/>
              </v:shape>
            </v:group>
            <v:group style="position:absolute;left:11595;top:9191;width:1015;height:1015" coordorigin="11595,9191" coordsize="1015,1015">
              <v:shape style="position:absolute;left:11595;top:9191;width:1015;height:1015" coordorigin="11595,9191" coordsize="1015,1015" path="m11595,10205l12609,9191e" filled="false" stroked="true" strokeweight="2pt" strokecolor="#71d0f6">
                <v:path arrowok="t"/>
              </v:shape>
            </v:group>
            <v:group style="position:absolute;left:12426;top:9009;width:366;height:365" coordorigin="12426,9009" coordsize="366,365">
              <v:shape style="position:absolute;left:12426;top:9009;width:366;height:365" coordorigin="12426,9009" coordsize="366,365" path="m12631,9009l12557,9019,12497,9049,12454,9095,12430,9152,12426,9173,12427,9199,12445,9267,12482,9321,12533,9357,12595,9373,12620,9372,12687,9354,12741,9316,12776,9264,12792,9201,12792,9191,12791,9168,12770,9104,12730,9053,12674,9019,12631,9009xe" filled="true" fillcolor="#71d0f6" stroked="false">
                <v:path arrowok="t"/>
                <v:fill type="solid"/>
              </v:shape>
            </v:group>
            <v:group style="position:absolute;left:12426;top:9009;width:366;height:365" coordorigin="12426,9009" coordsize="366,365">
              <v:shape style="position:absolute;left:12426;top:9009;width:366;height:365" coordorigin="12426,9009" coordsize="366,365" path="m12792,9191l12780,9124,12745,9069,12694,9029,12631,9009,12605,9010,12535,9027,12480,9063,12443,9113,12426,9173,12427,9199,12445,9267,12482,9321,12533,9357,12595,9373,12620,9372,12687,9354,12741,9316,12776,9264,12792,9201,12792,9191xe" filled="false" stroked="true" strokeweight="1.0pt" strokecolor="#71d0f6">
                <v:path arrowok="t"/>
              </v:shape>
            </v:group>
            <v:group style="position:absolute;left:12294;top:8876;width:631;height:631" coordorigin="12294,8876" coordsize="631,631">
              <v:shape style="position:absolute;left:12294;top:8876;width:631;height:631" coordorigin="12294,8876" coordsize="631,631" path="m12924,9191l12915,9115,12889,9046,12848,8986,12795,8936,12731,8900,12660,8880,12609,8876,12583,8877,12509,8892,12443,8923,12386,8968,12341,9025,12310,9091,12295,9165,12294,9191,12295,9217,12310,9290,12341,9357,12386,9413,12443,9459,12509,9490,12583,9505,12609,9506,12635,9505,12708,9490,12775,9459,12831,9413,12876,9357,12908,9290,12923,9217,12924,9191xe" filled="false" stroked="true" strokeweight="2pt" strokecolor="#71d0f6">
                <v:path arrowok="t"/>
              </v:shape>
            </v:group>
            <v:group style="position:absolute;left:11688;top:11063;width:181;height:182" coordorigin="11688,11063" coordsize="181,182">
              <v:shape style="position:absolute;left:11688;top:11063;width:181;height:182" coordorigin="11688,11063" coordsize="181,182" path="m11774,11063l11706,11102,11688,11172,11695,11192,11740,11235,11788,11245,11810,11239,11858,11197,11869,11154,11868,11141,11837,11085,11774,11063xe" filled="true" fillcolor="#71d0f6" stroked="false">
                <v:path arrowok="t"/>
                <v:fill type="solid"/>
              </v:shape>
            </v:group>
            <v:group style="position:absolute;left:11688;top:11063;width:181;height:182" coordorigin="11688,11063" coordsize="181,182">
              <v:shape style="position:absolute;left:11688;top:11063;width:181;height:182" coordorigin="11688,11063" coordsize="181,182" path="m11869,11154l11845,11215,11788,11245,11763,11242,11706,11209,11688,11172,11690,11145,11719,11086,11774,11063,11798,11065,11852,11101,11869,11154xe" filled="false" stroked="true" strokeweight="1pt" strokecolor="#71d0f6">
                <v:path arrowok="t"/>
              </v:shape>
            </v:group>
            <v:group style="position:absolute;left:12057;top:11319;width:181;height:182" coordorigin="12057,11319" coordsize="181,182">
              <v:shape style="position:absolute;left:12057;top:11319;width:181;height:182" coordorigin="12057,11319" coordsize="181,182" path="m12143,11319l12075,11358,12057,11428,12064,11448,12109,11491,12157,11501,12179,11495,12227,11453,12238,11410,12237,11397,12206,11341,12143,11319xe" filled="true" fillcolor="#71d0f6" stroked="false">
                <v:path arrowok="t"/>
                <v:fill type="solid"/>
              </v:shape>
            </v:group>
            <v:group style="position:absolute;left:12057;top:11319;width:181;height:182" coordorigin="12057,11319" coordsize="181,182">
              <v:shape style="position:absolute;left:12057;top:11319;width:181;height:182" coordorigin="12057,11319" coordsize="181,182" path="m12238,11410l12215,11471,12157,11501,12132,11498,12075,11466,12057,11428,12059,11401,12088,11342,12143,11319,12167,11322,12221,11357,12238,11410xe" filled="false" stroked="true" strokeweight="1pt" strokecolor="#71d0f6">
                <v:path arrowok="t"/>
              </v:shape>
            </v:group>
            <v:group style="position:absolute;left:11785;top:11642;width:181;height:182" coordorigin="11785,11642" coordsize="181,182">
              <v:shape style="position:absolute;left:11785;top:11642;width:181;height:182" coordorigin="11785,11642" coordsize="181,182" path="m11871,11642l11803,11681,11785,11751,11792,11771,11837,11814,11885,11824,11906,11818,11955,11776,11965,11733,11965,11720,11934,11664,11871,11642xe" filled="true" fillcolor="#71d0f6" stroked="false">
                <v:path arrowok="t"/>
                <v:fill type="solid"/>
              </v:shape>
            </v:group>
            <v:group style="position:absolute;left:11785;top:11642;width:181;height:182" coordorigin="11785,11642" coordsize="181,182">
              <v:shape style="position:absolute;left:11785;top:11642;width:181;height:182" coordorigin="11785,11642" coordsize="181,182" path="m11965,11733l11942,11794,11885,11824,11859,11821,11803,11789,11785,11751,11787,11724,11816,11665,11871,11642,11894,11645,11948,11680,11965,11733xe" filled="false" stroked="true" strokeweight="1pt" strokecolor="#71d0f6">
                <v:path arrowok="t"/>
              </v:shape>
            </v:group>
            <v:group style="position:absolute;left:12426;top:11575;width:181;height:182" coordorigin="12426,11575" coordsize="181,182">
              <v:shape style="position:absolute;left:12426;top:11575;width:181;height:182" coordorigin="12426,11575" coordsize="181,182" path="m12512,11575l12444,11614,12426,11684,12433,11704,12479,11748,12526,11757,12548,11752,12596,11709,12607,11666,12606,11653,12575,11598,12512,11575xe" filled="true" fillcolor="#71d0f6" stroked="false">
                <v:path arrowok="t"/>
                <v:fill type="solid"/>
              </v:shape>
            </v:group>
            <v:group style="position:absolute;left:12426;top:11575;width:181;height:182" coordorigin="12426,11575" coordsize="181,182">
              <v:shape style="position:absolute;left:12426;top:11575;width:181;height:182" coordorigin="12426,11575" coordsize="181,182" path="m12607,11666l12584,11727,12526,11757,12501,11755,12444,11722,12426,11684,12428,11657,12457,11598,12512,11575,12536,11578,12590,11613,12607,11666xe" filled="false" stroked="true" strokeweight="1pt" strokecolor="#71d0f6">
                <v:path arrowok="t"/>
              </v:shape>
            </v:group>
            <v:group style="position:absolute;left:13323;top:11011;width:181;height:182" coordorigin="13323,11011" coordsize="181,182">
              <v:shape style="position:absolute;left:13323;top:11011;width:181;height:182" coordorigin="13323,11011" coordsize="181,182" path="m13409,11011l13340,11050,13323,11121,13329,11140,13375,11184,13423,11193,13444,11188,13493,11146,13503,11102,13502,11089,13472,11034,13409,11011xe" filled="true" fillcolor="#71d0f6" stroked="false">
                <v:path arrowok="t"/>
                <v:fill type="solid"/>
              </v:shape>
            </v:group>
            <v:group style="position:absolute;left:13323;top:11011;width:181;height:182" coordorigin="13323,11011" coordsize="181,182">
              <v:shape style="position:absolute;left:13323;top:11011;width:181;height:182" coordorigin="13323,11011" coordsize="181,182" path="m13503,11102l13480,11163,13423,11193,13397,11191,13341,11158,13323,11121,13324,11094,13354,11034,13409,11011,13432,11014,13486,11050,13503,11102xe" filled="false" stroked="true" strokeweight="1pt" strokecolor="#71d0f6">
                <v:path arrowok="t"/>
              </v:shape>
            </v:group>
            <v:group style="position:absolute;left:12945;top:11102;width:468;height:468" coordorigin="12945,11102" coordsize="468,468">
              <v:shape style="position:absolute;left:12945;top:11102;width:468;height:468" coordorigin="12945,11102" coordsize="468,468" path="m12945,11570l13412,11102e" filled="false" stroked="true" strokeweight="1pt" strokecolor="#71d0f6">
                <v:path arrowok="t"/>
              </v:shape>
            </v:group>
            <v:group style="position:absolute;left:11386;top:8202;width:482;height:3531" coordorigin="11386,8202" coordsize="482,3531">
              <v:shape style="position:absolute;left:11386;top:8202;width:482;height:3531" coordorigin="11386,8202" coordsize="482,3531" path="m11386,8202l11386,11349,11868,11732e" filled="false" stroked="true" strokeweight="1pt" strokecolor="#71d0f6">
                <v:path arrowok="t"/>
              </v:shape>
            </v:group>
            <v:group style="position:absolute;left:16718;top:5294;width:120;height:288" coordorigin="16718,5294" coordsize="120,288">
              <v:shape style="position:absolute;left:16718;top:5294;width:120;height:288" coordorigin="16718,5294" coordsize="120,288" path="m16838,5581l16780,5558,16737,5510,16718,5446,16720,5421,16743,5358,16788,5313,16828,5296,16838,5294e" filled="false" stroked="true" strokeweight="1pt" strokecolor="#71d0f6">
                <v:path arrowok="t"/>
              </v:shape>
            </v:group>
            <v:group style="position:absolute;left:15995;top:4569;width:844;height:1738" coordorigin="15995,4569" coordsize="844,1738">
              <v:shape style="position:absolute;left:15995;top:4569;width:844;height:1738" coordorigin="15995,4569" coordsize="844,1738" path="m16838,6306l16723,6296,16655,6282,16589,6263,16526,6239,16465,6210,16406,6177,16351,6139,16298,6098,16249,6052,16204,6004,16162,5951,16125,5896,16092,5837,16063,5776,16039,5712,16020,5647,16006,5579,15998,5509,15995,5438,15998,5366,16006,5296,16020,5229,16039,5163,16063,5099,16092,5038,16125,4979,16162,4924,16204,4872,16249,4823,16298,4777,16351,4736,16406,4698,16465,4665,16526,4636,16589,4612,16655,4593,16723,4579,16793,4571,16838,4569e" filled="false" stroked="true" strokeweight="1pt" strokecolor="#71d0f6">
                <v:path arrowok="t"/>
              </v:shape>
            </v:group>
            <v:group style="position:absolute;left:15865;top:4440;width:973;height:1996" coordorigin="15865,4440" coordsize="973,1996">
              <v:shape style="position:absolute;left:15865;top:4440;width:973;height:1996" coordorigin="15865,4440" coordsize="973,1996" path="m16838,6435l16702,6423,16624,6407,16549,6386,16476,6358,16405,6325,16338,6287,16274,6244,16214,6196,16158,6144,16106,6088,16058,6028,16015,5964,15977,5897,15944,5826,15916,5753,15894,5678,15878,5600,15869,5519,15865,5438,15869,5356,15878,5275,15894,5197,15916,5122,15944,5049,15977,4978,16015,4911,16058,4848,16106,4787,16158,4731,16214,4679,16274,4631,16338,4588,16405,4550,16476,4517,16549,4489,16624,4468,16702,4452,16782,4442,16838,4440e" filled="false" stroked="true" strokeweight="2pt" strokecolor="#71d0f6">
                <v:path arrowok="t"/>
              </v:shape>
            </v:group>
            <v:group style="position:absolute;left:16250;top:4824;width:588;height:1227" coordorigin="16250,4824" coordsize="588,1227">
              <v:shape style="position:absolute;left:16250;top:4824;width:588;height:1227" coordorigin="16250,4824" coordsize="588,1227" path="m16838,6051l16765,6044,16670,6020,16582,5983,16502,5933,16430,5872,16369,5800,16319,5720,16281,5632,16258,5537,16250,5438,16252,5387,16268,5290,16298,5198,16342,5114,16398,5038,16465,4971,16541,4915,16625,4872,16717,4841,16814,4825,16838,4824e" filled="false" stroked="true" strokeweight="10pt" strokecolor="#71d0f6">
                <v:path arrowok="t"/>
                <v:stroke dashstyle="longDash"/>
              </v:shape>
            </v:group>
            <v:group style="position:absolute;left:10023;top:5173;width:5636;height:6713" coordorigin="10023,5173" coordsize="5636,6713">
              <v:shape style="position:absolute;left:10023;top:5173;width:5636;height:6713" coordorigin="10023,5173" coordsize="5636,6713" path="m15659,5173l15184,5275,14722,5409,14275,5574,13842,5769,13426,5992,13028,6243,12649,6519,12291,6820,11953,7145,11639,7492,11349,7860,11084,8247,10845,8653,10634,9077,10452,9516,10301,9970,10181,10438,10093,10918,10040,11409,10023,11886e" filled="false" stroked="true" strokeweight="4pt" strokecolor="#71d0f6">
                <v:path arrowok="t"/>
              </v:shape>
            </v:group>
            <v:group style="position:absolute;left:10249;top:5402;width:5411;height:6484" coordorigin="10249,5402" coordsize="5411,6484">
              <v:shape style="position:absolute;left:10249;top:5402;width:5411;height:6484" coordorigin="10249,5402" coordsize="5411,6484" path="m10249,11886l10265,11427,10316,10954,10400,10492,10515,10042,10660,9604,10835,9181,11037,8773,11266,8381,11520,8007,11799,7652,12100,7318,12424,7004,12768,6713,13132,6445,13514,6202,13914,5986,14329,5796,14759,5635,15203,5503,15659,5402e" filled="false" stroked="true" strokeweight="2pt" strokecolor="#71d0f6">
                <v:path arrowok="t"/>
              </v:shape>
            </v:group>
            <v:group style="position:absolute;left:2993;top:11206;width:301;height:2" coordorigin="2993,11206" coordsize="301,2">
              <v:shape style="position:absolute;left:2993;top:11206;width:301;height:2" coordorigin="2993,11206" coordsize="301,0" path="m2993,11206l3294,11206e" filled="false" stroked="true" strokeweight="3pt" strokecolor="#71d0f6">
                <v:path arrowok="t"/>
              </v:shape>
            </v:group>
            <v:group style="position:absolute;left:3144;top:11056;width:2;height:301" coordorigin="3144,11056" coordsize="2,301">
              <v:shape style="position:absolute;left:3144;top:11056;width:2;height:301" coordorigin="3144,11056" coordsize="0,301" path="m3144,11056l3144,11356e" filled="false" stroked="true" strokeweight="3pt" strokecolor="#71d0f6">
                <v:path arrowok="t"/>
              </v:shape>
            </v:group>
            <v:group style="position:absolute;left:2730;top:7388;width:3802;height:3802" coordorigin="2730,7388" coordsize="3802,3802">
              <v:shape style="position:absolute;left:2730;top:7388;width:3802;height:3802" coordorigin="2730,7388" coordsize="3802,3802" path="m2730,9289l2736,9445,2755,9598,2785,9746,2827,9890,2880,10029,2942,10163,3015,10291,3097,10412,3188,10526,3287,10633,3394,10733,3508,10823,3630,10905,3758,10978,3891,11041,4030,11093,4174,11135,4323,11165,4475,11184,4631,11190,4787,11184,4939,11165,5088,11135,5232,11093,5371,11041,5505,10978,5632,10905,5754,10823,5868,10733,5975,10633,6075,10526,6165,10412,6247,10291,6320,10163,6383,10029,6435,9890,6477,9746,6507,9598,6526,9445,6532,9289,6526,9133,6507,8981,6477,8832,6435,8688,6383,8549,6320,8416,6247,8288,6165,8167,6075,8052,5975,7945,5868,7846,5754,7755,5632,7673,5505,7601,5371,7538,5232,7485,5088,7444,4939,7413,4787,7395,4631,7388,4475,7395,4323,7413,4174,7444,4030,7485,3891,7538,3758,7601,3630,7673,3508,7755,3394,7846,3287,7945,3188,8052,3097,8167,3015,8288,2942,8416,2880,8549,2827,8688,2785,8832,2755,8981,2736,9133,2730,9289xe" filled="false" stroked="true" strokeweight="1pt" strokecolor="#71d0f6">
                <v:path arrowok="t"/>
              </v:shape>
            </v:group>
            <v:group style="position:absolute;left:3062;top:7720;width:3140;height:3140" coordorigin="3062,7720" coordsize="3140,3140">
              <v:shape style="position:absolute;left:3062;top:7720;width:3140;height:3140" coordorigin="3062,7720" coordsize="3140,3140" path="m3062,9289l3067,9418,3082,9544,3107,9666,3142,9785,3185,9900,3237,10011,3297,10116,3364,10216,3439,10311,3521,10399,3610,10481,3704,10556,3804,10624,3910,10684,4020,10736,4135,10779,4254,10813,4377,10838,4502,10854,4631,10859,4760,10854,4886,10838,5008,10813,5127,10779,5242,10736,5352,10684,5458,10624,5558,10556,5653,10481,5741,10399,5823,10311,5898,10216,5966,10116,6026,10011,6077,9900,6121,9785,6155,9666,6180,9544,6196,9418,6201,9289,6196,9161,6180,9035,6155,8912,6121,8793,6077,8678,6026,8568,5966,8462,5898,8362,5823,8268,5741,8179,5653,8098,5558,8023,5458,7955,5352,7895,5242,7843,5127,7800,5008,7765,4886,7740,4760,7725,4631,7720,4502,7725,4377,7740,4254,7765,4135,7800,4020,7843,3910,7895,3804,7955,3704,8023,3610,8098,3521,8179,3439,8268,3364,8362,3297,8462,3237,8568,3185,8678,3142,8793,3107,8912,3082,9035,3067,9161,3062,9289xe" filled="false" stroked="true" strokeweight="4pt" strokecolor="#71d0f6">
                <v:path arrowok="t"/>
              </v:shape>
            </v:group>
            <v:group style="position:absolute;left:3301;top:7959;width:2660;height:2660" coordorigin="3301,7959" coordsize="2660,2660">
              <v:shape style="position:absolute;left:3301;top:7959;width:2660;height:2660" coordorigin="3301,7959" coordsize="2660,2660" path="m3301,9289l3306,9398,3319,9505,3340,9609,3369,9710,3406,9807,3450,9900,3500,9990,3558,10075,3621,10155,3691,10230,3766,10299,3846,10363,3931,10420,4020,10471,4113,10515,4211,10551,4312,10581,4415,10602,4522,10615,4631,10619,4740,10615,4847,10602,4951,10581,5052,10551,5149,10515,5242,10471,5332,10420,5417,10363,5497,10299,5572,10230,5641,10155,5705,10075,5762,9990,5813,9900,5857,9807,5893,9710,5922,9609,5944,9505,5957,9398,5961,9289,5957,9180,5944,9074,5922,8970,5893,8869,5857,8772,5813,8678,5762,8589,5705,8504,5641,8424,5572,8349,5497,8279,5417,8216,5332,8159,5242,8108,5149,8064,5052,8027,4951,7998,4847,7977,4740,7964,4631,7959,4522,7964,4415,7977,4312,7998,4211,8027,4113,8064,4020,8108,3931,8159,3846,8216,3766,8279,3691,8349,3621,8424,3558,8504,3500,8589,3450,8678,3406,8772,3369,8869,3340,8970,3319,9074,3306,9180,3301,9289xe" filled="false" stroked="true" strokeweight="9pt" strokecolor="#71d0f6">
                <v:path arrowok="t"/>
              </v:shape>
            </v:group>
            <v:group style="position:absolute;left:3684;top:8342;width:1895;height:1895" coordorigin="3684,8342" coordsize="1895,1895">
              <v:shape style="position:absolute;left:3684;top:8342;width:1895;height:1895" coordorigin="3684,8342" coordsize="1895,1895" path="m3684,9289l3687,9367,3696,9443,3711,9517,3732,9589,3758,9658,3789,9725,3826,9788,3866,9849,3912,9906,3961,9959,4015,10009,4072,10054,4132,10095,4196,10131,4262,10162,4332,10188,4403,10209,4477,10224,4553,10234,4631,10237,4709,10234,4785,10224,4859,10209,4931,10188,5000,10162,5067,10131,5130,10095,5191,10054,5248,10009,5301,9959,5351,9906,5396,9849,5437,9788,5473,9725,5504,9658,5530,9589,5551,9517,5566,9443,5575,9367,5579,9289,5575,9212,5566,9136,5551,9062,5530,8990,5504,8920,5473,8854,5437,8790,5396,8730,5351,8673,5301,8619,5248,8570,5191,8525,5130,8484,5067,8448,5000,8416,4931,8390,4859,8369,4785,8354,4709,8345,4631,8342,4553,8345,4477,8354,4403,8369,4332,8390,4262,8416,4196,8448,4132,8484,4072,8525,4015,8570,3961,8619,3912,8673,3866,8730,3826,8790,3789,8854,3758,8920,3732,8990,3711,9062,3696,9136,3687,9212,3684,9289xe" filled="false" stroked="true" strokeweight="10.0pt" strokecolor="#71d0f6">
                <v:path arrowok="t"/>
                <v:stroke dashstyle="dash"/>
              </v:shape>
            </v:group>
            <v:group style="position:absolute;left:6218;top:9384;width:4332;height:2" coordorigin="6218,9384" coordsize="4332,2">
              <v:shape style="position:absolute;left:6218;top:9384;width:4332;height:2" coordorigin="6218,9384" coordsize="4332,0" path="m10549,9384l6218,9384e" filled="false" stroked="true" strokeweight="2pt" strokecolor="#71d0f6">
                <v:path arrowok="t"/>
              </v:shape>
            </v:group>
            <v:group style="position:absolute;left:7432;top:8740;width:2661;height:642" coordorigin="7432,8740" coordsize="2661,642">
              <v:shape style="position:absolute;left:7432;top:8740;width:2661;height:642" coordorigin="7432,8740" coordsize="2661,642" path="m10092,9381l9451,8740,7432,8740e" filled="false" stroked="true" strokeweight="2.0pt" strokecolor="#71d0f6">
                <v:path arrowok="t"/>
              </v:shape>
            </v:group>
            <v:group style="position:absolute;left:7034;top:9414;width:2631;height:1069" coordorigin="7034,9414" coordsize="2631,1069">
              <v:shape style="position:absolute;left:7034;top:9414;width:2631;height:1069" coordorigin="7034,9414" coordsize="2631,1069" path="m9665,9414l8596,10483,7034,10483e" filled="false" stroked="true" strokeweight="2pt" strokecolor="#71d0f6">
                <v:path arrowok="t"/>
              </v:shape>
            </v:group>
            <v:group style="position:absolute;left:10273;top:5648;width:1990;height:3684" coordorigin="10273,5648" coordsize="1990,3684">
              <v:shape style="position:absolute;left:10273;top:5648;width:1990;height:3684" coordorigin="10273,5648" coordsize="1990,3684" path="m10273,9331l10346,9106,10413,8902,10475,8718,10534,8552,10591,8400,10648,8262,10706,8135,10767,8017,10833,7906,10904,7800,10982,7697,11070,7595,11167,7491,11277,7384,11399,7271,11536,7151,11690,7021,11861,6879,12051,6724,12263,6553,11358,5648e" filled="false" stroked="true" strokeweight="2pt" strokecolor="#71d0f6">
                <v:path arrowok="t"/>
              </v:shape>
            </v:group>
            <v:group style="position:absolute;left:11245;top:5534;width:228;height:228" coordorigin="11245,5534" coordsize="228,228">
              <v:shape style="position:absolute;left:11245;top:5534;width:228;height:228" coordorigin="11245,5534" coordsize="228,228" path="m11359,5534l11295,5554,11254,5603,11245,5647,11247,5670,11277,5728,11334,5759,11356,5762,11379,5760,11437,5729,11469,5673,11472,5651,11472,5647,11453,5585,11403,5544,11359,5534xe" filled="true" fillcolor="#71d0f6" stroked="false">
                <v:path arrowok="t"/>
                <v:fill type="solid"/>
              </v:shape>
            </v:group>
            <v:group style="position:absolute;left:11245;top:5534;width:228;height:228" coordorigin="11245,5534" coordsize="228,228">
              <v:shape style="position:absolute;left:11245;top:5534;width:228;height:228" coordorigin="11245,5534" coordsize="228,228" path="m11472,5648l11453,5585,11403,5544,11359,5534,11336,5537,11279,5567,11247,5624,11245,5647,11247,5670,11277,5728,11334,5759,11356,5762,11379,5760,11437,5729,11469,5673,11472,5648xe" filled="false" stroked="true" strokeweight="1pt" strokecolor="#71d0f6">
                <v:path arrowok="t"/>
              </v:shape>
            </v:group>
            <v:group style="position:absolute;left:10917;top:5207;width:883;height:883" coordorigin="10917,5207" coordsize="883,883">
              <v:shape style="position:absolute;left:10917;top:5207;width:883;height:883" coordorigin="10917,5207" coordsize="883,883" path="m11800,5648l11794,5577,11777,5509,11750,5445,11714,5387,11670,5336,11619,5292,11561,5256,11498,5229,11430,5213,11358,5207,11322,5208,11252,5220,11186,5241,11126,5273,11071,5313,11023,5361,10983,5416,10952,5476,10930,5542,10918,5612,10917,5648,10918,5684,10930,5754,10952,5820,10983,5881,11023,5935,11071,5983,11126,6023,11186,6055,11252,6077,11322,6088,11358,6090,11394,6088,11464,6077,11530,6055,11591,6023,11645,5983,11693,5935,11733,5881,11765,5820,11787,5754,11798,5684,11800,5648xe" filled="false" stroked="true" strokeweight="2pt" strokecolor="#71d0f6">
                <v:path arrowok="t"/>
              </v:shape>
            </v:group>
            <v:group style="position:absolute;left:11053;top:5342;width:612;height:612" coordorigin="11053,5342" coordsize="612,612">
              <v:shape style="position:absolute;left:11053;top:5342;width:612;height:612" coordorigin="11053,5342" coordsize="612,612" path="m11664,5648l11655,5575,11630,5508,11590,5449,11539,5401,11477,5367,11408,5346,11358,5342,11333,5343,11262,5358,11197,5388,11142,5432,11098,5487,11068,5552,11054,5623,11053,5648,11054,5673,11068,5745,11098,5809,11142,5864,11197,5908,11262,5938,11333,5953,11358,5954,11383,5953,11455,5938,11519,5908,11574,5864,11618,5809,11648,5745,11663,5673,11664,5648xe" filled="false" stroked="true" strokeweight="4pt" strokecolor="#71d0f6">
                <v:path arrowok="t"/>
              </v:shape>
            </v:group>
            <v:group style="position:absolute;left:342;top:10430;width:301;height:2" coordorigin="342,10430" coordsize="301,2">
              <v:shape style="position:absolute;left:342;top:10430;width:301;height:2" coordorigin="342,10430" coordsize="301,0" path="m342,10430l643,10430e" filled="false" stroked="true" strokeweight="3pt" strokecolor="#71d0f6">
                <v:path arrowok="t"/>
              </v:shape>
            </v:group>
            <v:group style="position:absolute;left:492;top:10280;width:2;height:301" coordorigin="492,10280" coordsize="2,301">
              <v:shape style="position:absolute;left:492;top:10280;width:2;height:301" coordorigin="492,10280" coordsize="0,301" path="m492,10280l492,10580e" filled="false" stroked="true" strokeweight="3pt" strokecolor="#71d0f6">
                <v:path arrowok="t"/>
              </v:shape>
            </v:group>
            <v:group style="position:absolute;left:5;top:9511;width:1411;height:919" coordorigin="5,9511" coordsize="1411,919">
              <v:shape style="position:absolute;left:5;top:9511;width:1411;height:919" coordorigin="5,9511" coordsize="1411,919" path="m1415,10430l1412,10354,1403,10281,1389,10209,1368,10139,1343,10072,1313,10008,1278,9946,1238,9887,1194,9832,1146,9780,1095,9732,1039,9689,981,9649,919,9614,854,9584,787,9558,718,9538,646,9523,572,9514,497,9511,422,9514,348,9523,276,9538,207,9558,140,9584,75,9614,13,9649,5,9655e" filled="false" stroked="true" strokeweight="2pt" strokecolor="#71d0f6">
                <v:path arrowok="t"/>
              </v:shape>
            </v:group>
            <v:group style="position:absolute;left:5;top:10430;width:1411;height:919" coordorigin="5,10430" coordsize="1411,919">
              <v:shape style="position:absolute;left:5;top:10430;width:1411;height:919" coordorigin="5,10430" coordsize="1411,919" path="m5,11205l75,11245,140,11276,207,11301,276,11321,348,11336,422,11345,497,11348,572,11345,646,11336,718,11321,787,11301,854,11276,919,11245,981,11210,1039,11171,1095,11127,1146,11079,1194,11027,1238,10972,1278,10913,1313,10852,1343,10787,1368,10720,1389,10650,1403,10579,1412,10505,1415,10430e" filled="false" stroked="true" strokeweight="2pt" strokecolor="#71d0f6">
                <v:path arrowok="t"/>
              </v:shape>
            </v:group>
            <v:group style="position:absolute;left:5;top:9794;width:1128;height:636" coordorigin="5,9794" coordsize="1128,636">
              <v:shape style="position:absolute;left:5;top:9794;width:1128;height:636" coordorigin="5,9794" coordsize="1128,636" path="m1133,10430l1125,10327,1100,10229,1062,10137,1010,10054,947,9980,873,9916,789,9865,698,9826,600,9802,497,9794,445,9796,344,9812,249,9844,162,9889,83,9947,14,10016,5,10027e" filled="false" stroked="true" strokeweight="4pt" strokecolor="#71d0f6">
                <v:path arrowok="t"/>
              </v:shape>
            </v:group>
            <v:group style="position:absolute;left:5;top:10430;width:1128;height:636" coordorigin="5,10430" coordsize="1128,636">
              <v:shape style="position:absolute;left:5;top:10430;width:1128;height:636" coordorigin="5,10430" coordsize="1128,636" path="m5,10832l47,10879,121,10943,205,10995,296,11033,394,11057,497,11066,549,11063,650,11047,744,11016,832,10970,911,10913,980,10844,1038,10765,1083,10677,1114,10582,1131,10482,1133,10430e" filled="false" stroked="true" strokeweight="4pt" strokecolor="#71d0f6">
                <v:path arrowok="t"/>
              </v:shape>
            </v:group>
            <v:group style="position:absolute;left:5;top:9767;width:1155;height:663" coordorigin="5,9767" coordsize="1155,663">
              <v:shape style="position:absolute;left:5;top:9767;width:1155;height:663" coordorigin="5,9767" coordsize="1155,663" path="m1159,10430l1151,10322,1126,10220,1085,10125,1032,10038,965,9961,888,9895,801,9841,706,9801,604,9776,497,9767,443,9769,338,9786,239,9819,148,9866,66,9927,28,9961,5,9987e" filled="false" stroked="true" strokeweight="10pt" strokecolor="#71d0f6">
                <v:path arrowok="t"/>
                <v:stroke dashstyle="dash"/>
              </v:shape>
            </v:group>
            <v:group style="position:absolute;left:5;top:10430;width:1155;height:663" coordorigin="5,10430" coordsize="1155,663">
              <v:shape style="position:absolute;left:5;top:10430;width:1155;height:663" coordorigin="5,10430" coordsize="1155,663" path="m5,10873l66,10933,148,10993,239,11040,338,11073,443,11090,497,11092,551,11090,656,11073,755,11040,846,10993,928,10933,1000,10861,1060,10779,1107,10688,1140,10589,1157,10484,1159,10430e" filled="false" stroked="true" strokeweight="10pt" strokecolor="#71d0f6">
                <v:path arrowok="t"/>
                <v:stroke dashstyle="dash"/>
              </v:shape>
            </v:group>
            <v:group style="position:absolute;left:7779;top:8054;width:257;height:511" coordorigin="7779,8054" coordsize="257,511">
              <v:shape style="position:absolute;left:7779;top:8054;width:257;height:511" coordorigin="7779,8054" coordsize="257,511" path="m8033,8564l7779,8308,8035,8054e" filled="false" stroked="true" strokeweight="6pt" strokecolor="#71d0f6">
                <v:path arrowok="t"/>
              </v:shape>
            </v:group>
            <v:group style="position:absolute;left:8150;top:8055;width:257;height:511" coordorigin="8150,8055" coordsize="257,511">
              <v:shape style="position:absolute;left:8150;top:8055;width:257;height:511" coordorigin="8150,8055" coordsize="257,511" path="m8404,8566l8150,8309,8407,8055e" filled="false" stroked="true" strokeweight="6pt" strokecolor="#71d0f6">
                <v:path arrowok="t"/>
              </v:shape>
            </v:group>
            <v:group style="position:absolute;left:8522;top:8057;width:257;height:511" coordorigin="8522,8057" coordsize="257,511">
              <v:shape style="position:absolute;left:8522;top:8057;width:257;height:511" coordorigin="8522,8057" coordsize="257,511" path="m8776,8567l8522,8311,8778,8057e" filled="false" stroked="true" strokeweight="6pt" strokecolor="#71d0f6">
                <v:path arrowok="t"/>
              </v:shape>
            </v:group>
            <v:group style="position:absolute;left:8893;top:8058;width:257;height:511" coordorigin="8893,8058" coordsize="257,511">
              <v:shape style="position:absolute;left:8893;top:8058;width:257;height:511" coordorigin="8893,8058" coordsize="257,511" path="m9147,8568l8893,8312,9150,8058e" filled="false" stroked="true" strokeweight="6pt" strokecolor="#71d0f6">
                <v:path arrowok="t"/>
              </v:shape>
            </v:group>
            <v:group style="position:absolute;left:12861;top:3782;width:511;height:257" coordorigin="12861,3782" coordsize="511,257">
              <v:shape style="position:absolute;left:12861;top:3782;width:511;height:257" coordorigin="12861,3782" coordsize="511,257" path="m12861,4036l13117,3782,13371,4038e" filled="false" stroked="true" strokeweight="6pt" strokecolor="#71d0f6">
                <v:path arrowok="t"/>
              </v:shape>
            </v:group>
            <v:group style="position:absolute;left:12860;top:4153;width:511;height:257" coordorigin="12860,4153" coordsize="511,257">
              <v:shape style="position:absolute;left:12860;top:4153;width:511;height:257" coordorigin="12860,4153" coordsize="511,257" path="m12860,4407l13116,4153,13370,4410e" filled="false" stroked="true" strokeweight="6pt" strokecolor="#71d0f6">
                <v:path arrowok="t"/>
              </v:shape>
            </v:group>
            <v:group style="position:absolute;left:12858;top:4525;width:511;height:257" coordorigin="12858,4525" coordsize="511,257">
              <v:shape style="position:absolute;left:12858;top:4525;width:511;height:257" coordorigin="12858,4525" coordsize="511,257" path="m12858,4779l13115,4525,13368,4781e" filled="false" stroked="true" strokeweight="6pt" strokecolor="#71d0f6">
                <v:path arrowok="t"/>
              </v:shape>
            </v:group>
            <v:group style="position:absolute;left:12857;top:4896;width:511;height:257" coordorigin="12857,4896" coordsize="511,257">
              <v:shape style="position:absolute;left:12857;top:4896;width:511;height:257" coordorigin="12857,4896" coordsize="511,257" path="m12857,5150l13113,4896,13367,5153e" filled="false" stroked="true" strokeweight="6pt" strokecolor="#71d0f6">
                <v:path arrowok="t"/>
              </v:shape>
            </v:group>
            <v:group style="position:absolute;left:15996;top:1882;width:511;height:257" coordorigin="15996,1882" coordsize="511,257">
              <v:shape style="position:absolute;left:15996;top:1882;width:511;height:257" coordorigin="15996,1882" coordsize="511,257" path="m15996,2136l16252,1882,16506,2138e" filled="false" stroked="true" strokeweight="6pt" strokecolor="#71d0f6">
                <v:path arrowok="t"/>
              </v:shape>
            </v:group>
            <v:group style="position:absolute;left:15995;top:2253;width:511;height:257" coordorigin="15995,2253" coordsize="511,257">
              <v:shape style="position:absolute;left:15995;top:2253;width:511;height:257" coordorigin="15995,2253" coordsize="511,257" path="m15995,2507l16251,2253,16505,2510e" filled="false" stroked="true" strokeweight="6pt" strokecolor="#71d0f6">
                <v:path arrowok="t"/>
              </v:shape>
            </v:group>
            <v:group style="position:absolute;left:15993;top:2625;width:511;height:257" coordorigin="15993,2625" coordsize="511,257">
              <v:shape style="position:absolute;left:15993;top:2625;width:511;height:257" coordorigin="15993,2625" coordsize="511,257" path="m15993,2879l16249,2625,16503,2881e" filled="false" stroked="true" strokeweight="6pt" strokecolor="#71d0f6">
                <v:path arrowok="t"/>
              </v:shape>
            </v:group>
            <v:group style="position:absolute;left:15992;top:2996;width:511;height:257" coordorigin="15992,2996" coordsize="511,257">
              <v:shape style="position:absolute;left:15992;top:2996;width:511;height:257" coordorigin="15992,2996" coordsize="511,257" path="m15992,3250l16248,2996,16502,3253e" filled="false" stroked="true" strokeweight="6pt" strokecolor="#71d0f6">
                <v:path arrowok="t"/>
              </v:shape>
            </v:group>
            <v:group style="position:absolute;left:1420;top:9927;width:1409;height:417" coordorigin="1420,9927" coordsize="1409,417">
              <v:shape style="position:absolute;left:1420;top:9927;width:1409;height:417" coordorigin="1420,9927" coordsize="1409,417" path="m1420,10344l2829,9927e" filled="false" stroked="true" strokeweight="2pt" strokecolor="#71d0f6">
                <v:path arrowok="t"/>
              </v:shape>
            </v:group>
            <v:group style="position:absolute;left:2571;top:10000;width:2;height:896" coordorigin="2571,10000" coordsize="2,896">
              <v:shape style="position:absolute;left:2571;top:10000;width:2;height:896" coordorigin="2571,10000" coordsize="0,896" path="m2571,10000l2571,10896e" filled="false" stroked="true" strokeweight="2pt" strokecolor="#71d0f6">
                <v:path arrowok="t"/>
              </v:shape>
            </v:group>
            <v:group style="position:absolute;left:2489;top:10815;width:166;height:164" coordorigin="2489,10815" coordsize="166,164">
              <v:shape style="position:absolute;left:2489;top:10815;width:166;height:164" coordorigin="2489,10815" coordsize="166,164" path="m2591,10815l2521,10833,2489,10882,2491,10908,2524,10964,2561,10979,2586,10976,2641,10941,2654,10896,2651,10874,2643,10853,2629,10836,2612,10823,2591,10815xe" filled="true" fillcolor="#71d0f6" stroked="false">
                <v:path arrowok="t"/>
                <v:fill type="solid"/>
              </v:shape>
            </v:group>
            <v:group style="position:absolute;left:2489;top:10815;width:166;height:164" coordorigin="2489,10815" coordsize="166,164">
              <v:shape style="position:absolute;left:2489;top:10815;width:166;height:164" coordorigin="2489,10815" coordsize="166,164" path="m2654,10896l2629,10836,2591,10815,2564,10817,2505,10847,2489,10882,2491,10908,2524,10964,2561,10979,2586,10976,2641,10941,2654,10896xe" filled="false" stroked="true" strokeweight="1pt" strokecolor="#71d0f6">
                <v:path arrowok="t"/>
              </v:shape>
            </v:group>
            <v:group style="position:absolute;left:9329;top:8619;width:244;height:242" coordorigin="9329,8619" coordsize="244,242">
              <v:shape style="position:absolute;left:9329;top:8619;width:244;height:242" coordorigin="9329,8619" coordsize="244,242" path="m9465,8619l9394,8634,9347,8677,9329,8737,9331,8760,9360,8820,9413,8855,9435,8860,9461,8859,9525,8834,9563,8785,9572,8740,9570,8717,9541,8658,9487,8623,9465,8619xe" filled="true" fillcolor="#71d0f6" stroked="false">
                <v:path arrowok="t"/>
                <v:fill type="solid"/>
              </v:shape>
            </v:group>
            <v:group style="position:absolute;left:9329;top:8619;width:244;height:242" coordorigin="9329,8619" coordsize="244,242">
              <v:shape style="position:absolute;left:9329;top:8619;width:244;height:242" coordorigin="9329,8619" coordsize="244,242" path="m9572,8740l9554,8676,9507,8632,9465,8619,9439,8620,9376,8646,9338,8695,9329,8737,9331,8760,9360,8820,9413,8855,9435,8860,9461,8859,9525,8834,9563,8785,9572,8740xe" filled="false" stroked="true" strokeweight="1pt" strokecolor="#71d0f6">
                <v:path arrowok="t"/>
              </v:shape>
            </v:group>
            <v:group style="position:absolute;left:6904;top:10347;width:244;height:242" coordorigin="6904,10347" coordsize="244,242">
              <v:shape style="position:absolute;left:6904;top:10347;width:244;height:242" coordorigin="6904,10347" coordsize="244,242" path="m7040,10347l6969,10363,6922,10405,6904,10465,6906,10488,6935,10548,6988,10583,7010,10588,7036,10587,7100,10562,7138,10513,7147,10468,7145,10445,7116,10386,7062,10352,7040,10347xe" filled="true" fillcolor="#71d0f6" stroked="false">
                <v:path arrowok="t"/>
                <v:fill type="solid"/>
              </v:shape>
            </v:group>
            <v:group style="position:absolute;left:6904;top:10347;width:244;height:242" coordorigin="6904,10347" coordsize="244,242">
              <v:shape style="position:absolute;left:6904;top:10347;width:244;height:242" coordorigin="6904,10347" coordsize="244,242" path="m7147,10468l7129,10404,7082,10360,7040,10347,7014,10349,6951,10374,6913,10423,6904,10465,6906,10488,6935,10548,6988,10583,7010,10588,7036,10587,7100,10562,7138,10513,7147,10468xe" filled="false" stroked="true" strokeweight="1pt" strokecolor="#71d0f6">
                <v:path arrowok="t"/>
              </v:shape>
            </v:group>
            <v:group style="position:absolute;left:7260;top:10669;width:100;height:97" coordorigin="7260,10669" coordsize="100,97">
              <v:shape style="position:absolute;left:7260;top:10669;width:100;height:97" coordorigin="7260,10669" coordsize="100,97" path="m7322,10669l7295,10672,7276,10682,7264,10698,7260,10717,7265,10739,7278,10756,7298,10766,7324,10763,7343,10753,7355,10737,7360,10718,7360,10717,7355,10696,7341,10679,7322,10669xe" filled="true" fillcolor="#71d0f6" stroked="false">
                <v:path arrowok="t"/>
                <v:fill type="solid"/>
              </v:shape>
            </v:group>
            <v:group style="position:absolute;left:7260;top:10669;width:100;height:97" coordorigin="7260,10669" coordsize="100,97">
              <v:shape style="position:absolute;left:7260;top:10669;width:100;height:97" coordorigin="7260,10669" coordsize="100,97" path="m7360,10717l7355,10696,7341,10679,7322,10669,7295,10672,7276,10682,7264,10698,7260,10717,7265,10739,7278,10756,7298,10766,7324,10763,7343,10753,7355,10737,7360,10718,7360,10717xe" filled="false" stroked="true" strokeweight="1pt" strokecolor="#71d0f6">
                <v:path arrowok="t"/>
              </v:shape>
            </v:group>
            <v:group style="position:absolute;left:7483;top:10669;width:100;height:97" coordorigin="7483,10669" coordsize="100,97">
              <v:shape style="position:absolute;left:7483;top:10669;width:100;height:97" coordorigin="7483,10669" coordsize="100,97" path="m7544,10669l7518,10672,7499,10682,7487,10698,7483,10717,7488,10739,7501,10756,7521,10766,7547,10763,7566,10753,7578,10737,7582,10718,7582,10717,7577,10696,7564,10679,7544,10669xe" filled="true" fillcolor="#71d0f6" stroked="false">
                <v:path arrowok="t"/>
                <v:fill type="solid"/>
              </v:shape>
            </v:group>
            <v:group style="position:absolute;left:7483;top:10669;width:100;height:97" coordorigin="7483,10669" coordsize="100,97">
              <v:shape style="position:absolute;left:7483;top:10669;width:100;height:97" coordorigin="7483,10669" coordsize="100,97" path="m7582,10717l7577,10696,7564,10679,7544,10669,7518,10672,7499,10682,7487,10698,7483,10717,7488,10739,7501,10756,7521,10766,7547,10763,7566,10753,7578,10737,7582,10718,7582,10717xe" filled="false" stroked="true" strokeweight="1pt" strokecolor="#71d0f6">
                <v:path arrowok="t"/>
              </v:shape>
            </v:group>
            <v:group style="position:absolute;left:7706;top:10669;width:100;height:97" coordorigin="7706,10669" coordsize="100,97">
              <v:shape style="position:absolute;left:7706;top:10669;width:100;height:97" coordorigin="7706,10669" coordsize="100,97" path="m7805,10717l7800,10696,7787,10679,7767,10669,7741,10672,7722,10682,7710,10698,7706,10717,7711,10739,7724,10756,7743,10766,7770,10763,7789,10753,7801,10737,7805,10718,7805,10717xe" filled="false" stroked="true" strokeweight="1pt" strokecolor="#71d0f6">
                <v:path arrowok="t"/>
              </v:shape>
            </v:group>
            <v:group style="position:absolute;left:7929;top:10669;width:100;height:97" coordorigin="7929,10669" coordsize="100,97">
              <v:shape style="position:absolute;left:7929;top:10669;width:100;height:97" coordorigin="7929,10669" coordsize="100,97" path="m7990,10669l7964,10672,7945,10682,7933,10698,7929,10717,7934,10739,7947,10756,7966,10766,7993,10763,8012,10753,8024,10737,8028,10718,8028,10717,8023,10696,8010,10679,7990,10669xe" filled="true" fillcolor="#71d0f6" stroked="false">
                <v:path arrowok="t"/>
                <v:fill type="solid"/>
              </v:shape>
            </v:group>
            <v:group style="position:absolute;left:7929;top:10669;width:100;height:97" coordorigin="7929,10669" coordsize="100,97">
              <v:shape style="position:absolute;left:7929;top:10669;width:100;height:97" coordorigin="7929,10669" coordsize="100,97" path="m8028,10717l8023,10696,8010,10679,7990,10669,7964,10672,7945,10682,7933,10698,7929,10717,7934,10739,7947,10756,7966,10766,7993,10763,8012,10753,8024,10737,8028,10718,8028,10717xe" filled="false" stroked="true" strokeweight="1pt" strokecolor="#71d0f6">
                <v:path arrowok="t"/>
              </v:shape>
            </v:group>
            <v:group style="position:absolute;left:8151;top:10669;width:100;height:97" coordorigin="8151,10669" coordsize="100,97">
              <v:shape style="position:absolute;left:8151;top:10669;width:100;height:97" coordorigin="8151,10669" coordsize="100,97" path="m8213,10669l8187,10672,8168,10682,8156,10698,8151,10717,8156,10739,8170,10756,8189,10766,8216,10763,8235,10753,8247,10737,8251,10718,8251,10717,8246,10696,8233,10679,8213,10669xe" filled="true" fillcolor="#71d0f6" stroked="false">
                <v:path arrowok="t"/>
                <v:fill type="solid"/>
              </v:shape>
            </v:group>
            <v:group style="position:absolute;left:8151;top:10669;width:100;height:97" coordorigin="8151,10669" coordsize="100,97">
              <v:shape style="position:absolute;left:8151;top:10669;width:100;height:97" coordorigin="8151,10669" coordsize="100,97" path="m8251,10717l8246,10696,8233,10679,8213,10669,8187,10672,8168,10682,8156,10698,8151,10717,8156,10739,8170,10756,8189,10766,8216,10763,8235,10753,8247,10737,8251,10718,8251,10717xe" filled="false" stroked="true" strokeweight="1pt" strokecolor="#71d0f6">
                <v:path arrowok="t"/>
              </v:shape>
            </v:group>
            <v:group style="position:absolute;left:8374;top:10669;width:100;height:97" coordorigin="8374,10669" coordsize="100,97">
              <v:shape style="position:absolute;left:8374;top:10669;width:100;height:97" coordorigin="8374,10669" coordsize="100,97" path="m8436,10669l8410,10672,8391,10682,8379,10698,8374,10717,8379,10739,8393,10756,8412,10766,8438,10763,8458,10753,8470,10737,8474,10718,8474,10717,8469,10696,8456,10679,8436,10669xe" filled="true" fillcolor="#71d0f6" stroked="false">
                <v:path arrowok="t"/>
                <v:fill type="solid"/>
              </v:shape>
            </v:group>
            <v:group style="position:absolute;left:8374;top:10669;width:100;height:97" coordorigin="8374,10669" coordsize="100,97">
              <v:shape style="position:absolute;left:8374;top:10669;width:100;height:97" coordorigin="8374,10669" coordsize="100,97" path="m8474,10717l8469,10696,8456,10679,8436,10669,8410,10672,8391,10682,8379,10698,8374,10717,8379,10739,8393,10756,8412,10766,8438,10763,8458,10753,8470,10737,8474,10718,8474,10717xe" filled="false" stroked="true" strokeweight="1pt" strokecolor="#71d0f6">
                <v:path arrowok="t"/>
              </v:shape>
            </v:group>
            <v:group style="position:absolute;left:12395;top:982;width:100;height:97" coordorigin="12395,982" coordsize="100,97">
              <v:shape style="position:absolute;left:12395;top:982;width:100;height:97" coordorigin="12395,982" coordsize="100,97" path="m12456,982l12430,985,12411,995,12399,1010,12395,1030,12400,1052,12413,1069,12432,1078,12459,1075,12478,1065,12490,1050,12494,1030,12494,1030,12489,1008,12476,991,12456,982xe" filled="true" fillcolor="#71d0f6" stroked="false">
                <v:path arrowok="t"/>
                <v:fill type="solid"/>
              </v:shape>
            </v:group>
            <v:group style="position:absolute;left:12395;top:982;width:100;height:97" coordorigin="12395,982" coordsize="100,97">
              <v:shape style="position:absolute;left:12395;top:982;width:100;height:97" coordorigin="12395,982" coordsize="100,97" path="m12494,1030l12489,1008,12476,991,12456,982,12430,985,12411,995,12399,1010,12395,1030,12400,1052,12413,1069,12432,1078,12459,1075,12478,1065,12490,1050,12494,1030,12494,1030xe" filled="false" stroked="true" strokeweight="1pt" strokecolor="#71d0f6">
                <v:path arrowok="t"/>
              </v:shape>
            </v:group>
            <v:group style="position:absolute;left:12618;top:982;width:100;height:97" coordorigin="12618,982" coordsize="100,97">
              <v:shape style="position:absolute;left:12618;top:982;width:100;height:97" coordorigin="12618,982" coordsize="100,97" path="m12679,982l12653,985,12634,995,12622,1010,12618,1030,12623,1052,12636,1069,12655,1078,12682,1075,12701,1065,12713,1050,12717,1030,12717,1030,12712,1008,12699,991,12679,982xe" filled="true" fillcolor="#71d0f6" stroked="false">
                <v:path arrowok="t"/>
                <v:fill type="solid"/>
              </v:shape>
            </v:group>
            <v:group style="position:absolute;left:12618;top:982;width:100;height:97" coordorigin="12618,982" coordsize="100,97">
              <v:shape style="position:absolute;left:12618;top:982;width:100;height:97" coordorigin="12618,982" coordsize="100,97" path="m12717,1030l12712,1008,12699,991,12679,982,12653,985,12634,995,12622,1010,12618,1030,12623,1052,12636,1069,12655,1078,12682,1075,12701,1065,12713,1050,12717,1030,12717,1030xe" filled="false" stroked="true" strokeweight="1pt" strokecolor="#71d0f6">
                <v:path arrowok="t"/>
              </v:shape>
            </v:group>
            <v:group style="position:absolute;left:12840;top:982;width:100;height:97" coordorigin="12840,982" coordsize="100,97">
              <v:shape style="position:absolute;left:12840;top:982;width:100;height:97" coordorigin="12840,982" coordsize="100,97" path="m12940,1030l12935,1008,12922,991,12902,982,12876,985,12857,995,12845,1010,12840,1030,12845,1052,12859,1069,12878,1078,12905,1075,12924,1065,12936,1050,12940,1030,12940,1030xe" filled="false" stroked="true" strokeweight="1pt" strokecolor="#71d0f6">
                <v:path arrowok="t"/>
              </v:shape>
            </v:group>
            <v:group style="position:absolute;left:13063;top:982;width:100;height:97" coordorigin="13063,982" coordsize="100,97">
              <v:shape style="position:absolute;left:13063;top:982;width:100;height:97" coordorigin="13063,982" coordsize="100,97" path="m13125,982l13099,985,13080,995,13068,1010,13063,1030,13068,1052,13082,1069,13101,1078,13127,1075,13147,1065,13159,1050,13163,1030,13163,1030,13158,1008,13145,991,13125,982xe" filled="true" fillcolor="#71d0f6" stroked="false">
                <v:path arrowok="t"/>
                <v:fill type="solid"/>
              </v:shape>
            </v:group>
            <v:group style="position:absolute;left:13063;top:982;width:100;height:97" coordorigin="13063,982" coordsize="100,97">
              <v:shape style="position:absolute;left:13063;top:982;width:100;height:97" coordorigin="13063,982" coordsize="100,97" path="m13163,1030l13158,1008,13145,991,13125,982,13099,985,13080,995,13068,1010,13063,1030,13068,1052,13082,1069,13101,1078,13127,1075,13147,1065,13159,1050,13163,1030,13163,1030xe" filled="false" stroked="true" strokeweight="1pt" strokecolor="#71d0f6">
                <v:path arrowok="t"/>
              </v:shape>
            </v:group>
            <v:group style="position:absolute;left:13286;top:982;width:100;height:97" coordorigin="13286,982" coordsize="100,97">
              <v:shape style="position:absolute;left:13286;top:982;width:100;height:97" coordorigin="13286,982" coordsize="100,97" path="m13348,982l13322,985,13302,995,13290,1010,13286,1030,13291,1052,13305,1069,13324,1078,13350,1075,13370,1065,13382,1050,13386,1030,13386,1030,13381,1008,13367,991,13348,982xe" filled="true" fillcolor="#71d0f6" stroked="false">
                <v:path arrowok="t"/>
                <v:fill type="solid"/>
              </v:shape>
            </v:group>
            <v:group style="position:absolute;left:13286;top:982;width:100;height:97" coordorigin="13286,982" coordsize="100,97">
              <v:shape style="position:absolute;left:13286;top:982;width:100;height:97" coordorigin="13286,982" coordsize="100,97" path="m13386,1030l13381,1008,13367,991,13348,982,13322,985,13302,995,13290,1010,13286,1030,13291,1052,13305,1069,13324,1078,13350,1075,13370,1065,13382,1050,13386,1030,13386,1030xe" filled="false" stroked="true" strokeweight="1pt" strokecolor="#71d0f6">
                <v:path arrowok="t"/>
              </v:shape>
            </v:group>
            <v:group style="position:absolute;left:13509;top:982;width:100;height:97" coordorigin="13509,982" coordsize="100,97">
              <v:shape style="position:absolute;left:13509;top:982;width:100;height:97" coordorigin="13509,982" coordsize="100,97" path="m13571,982l13545,985,13525,995,13513,1010,13509,1030,13514,1052,13528,1069,13547,1078,13573,1075,13593,1065,13605,1050,13609,1030,13609,1030,13604,1008,13590,991,13571,982xe" filled="true" fillcolor="#71d0f6" stroked="false">
                <v:path arrowok="t"/>
                <v:fill type="solid"/>
              </v:shape>
            </v:group>
            <v:group style="position:absolute;left:13509;top:982;width:100;height:97" coordorigin="13509,982" coordsize="100,97">
              <v:shape style="position:absolute;left:13509;top:982;width:100;height:97" coordorigin="13509,982" coordsize="100,97" path="m13609,1030l13604,1008,13590,991,13571,982,13545,985,13525,995,13513,1010,13509,1030,13514,1052,13528,1069,13547,1078,13573,1075,13593,1065,13605,1050,13609,1030,13609,1030xe" filled="false" stroked="true" strokeweight="1pt" strokecolor="#71d0f6">
                <v:path arrowok="t"/>
              </v:shape>
            </v:group>
            <v:group style="position:absolute;left:14531;top:1479;width:100;height:100" coordorigin="14531,1479" coordsize="100,100">
              <v:shape style="position:absolute;left:14531;top:1479;width:100;height:100" coordorigin="14531,1479" coordsize="100,100" path="m14582,1479l14563,1482,14546,1493,14535,1509,14531,1528,14534,1547,14545,1563,14561,1574,14580,1578,14598,1575,14615,1565,14616,1564,14627,1548,14631,1529,14627,1510,14617,1494,14600,1483,14582,1479xe" filled="true" fillcolor="#71d0f6" stroked="false">
                <v:path arrowok="t"/>
                <v:fill type="solid"/>
              </v:shape>
            </v:group>
            <v:group style="position:absolute;left:14531;top:1479;width:100;height:100" coordorigin="14531,1479" coordsize="100,100">
              <v:shape style="position:absolute;left:14531;top:1479;width:100;height:100" coordorigin="14531,1479" coordsize="100,100" path="m14616,1564l14627,1548,14631,1529,14627,1510,14617,1494,14600,1483,14582,1479,14563,1482,14546,1493,14535,1509,14531,1528,14534,1547,14545,1563,14561,1574,14580,1578,14598,1575,14615,1565,14616,1564xe" filled="false" stroked="true" strokeweight="1pt" strokecolor="#71d0f6">
                <v:path arrowok="t"/>
              </v:shape>
            </v:group>
            <v:group style="position:absolute;left:14689;top:1637;width:100;height:100" coordorigin="14689,1637" coordsize="100,100">
              <v:shape style="position:absolute;left:14689;top:1637;width:100;height:100" coordorigin="14689,1637" coordsize="100,100" path="m14739,1637l14721,1640,14704,1650,14693,1667,14689,1686,14692,1704,14702,1721,14719,1732,14738,1736,14756,1733,14772,1723,14774,1722,14785,1705,14788,1687,14785,1668,14774,1652,14758,1640,14739,1637xe" filled="true" fillcolor="#71d0f6" stroked="false">
                <v:path arrowok="t"/>
                <v:fill type="solid"/>
              </v:shape>
            </v:group>
            <v:group style="position:absolute;left:14689;top:1637;width:100;height:100" coordorigin="14689,1637" coordsize="100,100">
              <v:shape style="position:absolute;left:14689;top:1637;width:100;height:100" coordorigin="14689,1637" coordsize="100,100" path="m14774,1722l14785,1705,14788,1687,14785,1668,14774,1652,14758,1640,14739,1637,14721,1640,14704,1650,14693,1667,14689,1686,14692,1704,14702,1721,14719,1732,14738,1736,14756,1733,14772,1723,14774,1722xe" filled="false" stroked="true" strokeweight="1pt" strokecolor="#71d0f6">
                <v:path arrowok="t"/>
              </v:shape>
            </v:group>
            <v:group style="position:absolute;left:14846;top:1794;width:100;height:100" coordorigin="14846,1794" coordsize="100,100">
              <v:shape style="position:absolute;left:14846;top:1794;width:100;height:100" coordorigin="14846,1794" coordsize="100,100" path="m14931,1879l14942,1863,14946,1844,14943,1826,14932,1809,14915,1798,14897,1794,14878,1798,14862,1808,14850,1825,14846,1843,14850,1862,14860,1878,14877,1890,14895,1894,14914,1891,14930,1881,14931,1879xe" filled="false" stroked="true" strokeweight="1pt" strokecolor="#71d0f6">
                <v:path arrowok="t"/>
              </v:shape>
            </v:group>
            <v:group style="position:absolute;left:15004;top:1952;width:100;height:100" coordorigin="15004,1952" coordsize="100,100">
              <v:shape style="position:absolute;left:15004;top:1952;width:100;height:100" coordorigin="15004,1952" coordsize="100,100" path="m15054,1952l15036,1955,15019,1966,15008,1982,15004,2001,15007,2019,15018,2036,15034,2047,15053,2051,15071,2048,15088,2038,15089,2037,15100,2020,15104,2002,15100,1983,15089,1967,15073,1956,15054,1952xe" filled="true" fillcolor="#71d0f6" stroked="false">
                <v:path arrowok="t"/>
                <v:fill type="solid"/>
              </v:shape>
            </v:group>
            <v:group style="position:absolute;left:15004;top:1952;width:100;height:100" coordorigin="15004,1952" coordsize="100,100">
              <v:shape style="position:absolute;left:15004;top:1952;width:100;height:100" coordorigin="15004,1952" coordsize="100,100" path="m15089,2037l15100,2020,15104,2002,15100,1983,15089,1967,15073,1956,15054,1952,15036,1955,15019,1966,15008,1982,15004,2001,15007,2019,15018,2036,15034,2047,15053,2051,15071,2048,15088,2038,15089,2037xe" filled="false" stroked="true" strokeweight="1pt" strokecolor="#71d0f6">
                <v:path arrowok="t"/>
              </v:shape>
            </v:group>
            <v:group style="position:absolute;left:15162;top:2109;width:100;height:100" coordorigin="15162,2109" coordsize="100,100">
              <v:shape style="position:absolute;left:15162;top:2109;width:100;height:100" coordorigin="15162,2109" coordsize="100,100" path="m15212,2109l15193,2113,15177,2123,15166,2140,15162,2158,15165,2177,15175,2193,15192,2205,15210,2209,15229,2206,15245,2196,15247,2194,15258,2178,15261,2159,15258,2141,15247,2124,15231,2113,15212,2109xe" filled="true" fillcolor="#71d0f6" stroked="false">
                <v:path arrowok="t"/>
                <v:fill type="solid"/>
              </v:shape>
            </v:group>
            <v:group style="position:absolute;left:15162;top:2109;width:100;height:100" coordorigin="15162,2109" coordsize="100,100">
              <v:shape style="position:absolute;left:15162;top:2109;width:100;height:100" coordorigin="15162,2109" coordsize="100,100" path="m15247,2194l15258,2178,15261,2159,15258,2141,15247,2124,15231,2113,15212,2109,15193,2113,15177,2123,15166,2140,15162,2158,15165,2177,15175,2193,15192,2205,15210,2209,15229,2206,15245,2196,15247,2194xe" filled="false" stroked="true" strokeweight="1pt" strokecolor="#71d0f6">
                <v:path arrowok="t"/>
              </v:shape>
            </v:group>
            <v:group style="position:absolute;left:15319;top:2267;width:100;height:100" coordorigin="15319,2267" coordsize="100,100">
              <v:shape style="position:absolute;left:15319;top:2267;width:100;height:100" coordorigin="15319,2267" coordsize="100,100" path="m15370,2267l15351,2270,15335,2281,15323,2297,15319,2316,15322,2335,15333,2351,15349,2362,15368,2367,15386,2363,15403,2353,15404,2352,15415,2336,15419,2317,15415,2298,15405,2282,15388,2271,15370,2267xe" filled="true" fillcolor="#71d0f6" stroked="false">
                <v:path arrowok="t"/>
                <v:fill type="solid"/>
              </v:shape>
            </v:group>
            <v:group style="position:absolute;left:15319;top:2267;width:100;height:100" coordorigin="15319,2267" coordsize="100,100">
              <v:shape style="position:absolute;left:15319;top:2267;width:100;height:100" coordorigin="15319,2267" coordsize="100,100" path="m15404,2352l15415,2336,15419,2317,15415,2298,15405,2282,15388,2271,15370,2267,15351,2270,15335,2281,15323,2297,15319,2316,15322,2335,15333,2351,15349,2362,15368,2367,15386,2363,15403,2353,15404,2352xe" filled="false" stroked="true" strokeweight="1pt" strokecolor="#71d0f6">
                <v:path arrowok="t"/>
              </v:shape>
            </v:group>
            <v:group style="position:absolute;left:177;top:8615;width:100;height:100" coordorigin="177,8615" coordsize="100,100">
              <v:shape style="position:absolute;left:177;top:8615;width:100;height:100" coordorigin="177,8615" coordsize="100,100" path="m227,8615l208,8619,191,8630,180,8646,177,8665,180,8683,190,8700,207,8711,226,8715,244,8712,260,8701,272,8685,276,8666,273,8648,263,8631,262,8630,245,8619,227,8615xe" filled="true" fillcolor="#71d0f6" stroked="false">
                <v:path arrowok="t"/>
                <v:fill type="solid"/>
              </v:shape>
            </v:group>
            <v:group style="position:absolute;left:177;top:8615;width:100;height:100" coordorigin="177,8615" coordsize="100,100">
              <v:shape style="position:absolute;left:177;top:8615;width:100;height:100" coordorigin="177,8615" coordsize="100,100" path="m262,8630l245,8619,227,8615,208,8619,191,8630,180,8646,177,8665,180,8683,190,8700,207,8711,226,8715,244,8712,260,8701,272,8685,276,8666,273,8648,263,8631,262,8630xe" filled="false" stroked="true" strokeweight="1pt" strokecolor="#71d0f6">
                <v:path arrowok="t"/>
              </v:shape>
            </v:group>
            <v:group style="position:absolute;left:334;top:8458;width:100;height:100" coordorigin="334,8458" coordsize="100,100">
              <v:shape style="position:absolute;left:334;top:8458;width:100;height:100" coordorigin="334,8458" coordsize="100,100" path="m384,8458l366,8461,349,8472,338,8488,334,8507,337,8526,348,8542,365,8553,383,8557,402,8554,418,8544,429,8527,434,8509,431,8490,421,8474,419,8472,403,8461,384,8458xe" filled="true" fillcolor="#71d0f6" stroked="false">
                <v:path arrowok="t"/>
                <v:fill type="solid"/>
              </v:shape>
            </v:group>
            <v:group style="position:absolute;left:334;top:8458;width:100;height:100" coordorigin="334,8458" coordsize="100,100">
              <v:shape style="position:absolute;left:334;top:8458;width:100;height:100" coordorigin="334,8458" coordsize="100,100" path="m419,8472l403,8461,384,8458,366,8461,349,8472,338,8488,334,8507,337,8526,348,8542,365,8553,383,8557,402,8554,418,8544,429,8527,434,8509,431,8490,421,8474,419,8472xe" filled="false" stroked="true" strokeweight="1pt" strokecolor="#71d0f6">
                <v:path arrowok="t"/>
              </v:shape>
            </v:group>
            <v:group style="position:absolute;left:492;top:8300;width:100;height:100" coordorigin="492,8300" coordsize="100,100">
              <v:shape style="position:absolute;left:492;top:8300;width:100;height:100" coordorigin="492,8300" coordsize="100,100" path="m577,8315l560,8304,542,8300,523,8304,507,8314,496,8331,492,8349,495,8368,506,8384,522,8396,541,8400,559,8396,576,8386,587,8370,591,8351,588,8332,578,8316,577,8315xe" filled="false" stroked="true" strokeweight="1pt" strokecolor="#71d0f6">
                <v:path arrowok="t"/>
              </v:shape>
            </v:group>
            <v:group style="position:absolute;left:649;top:8143;width:100;height:100" coordorigin="649,8143" coordsize="100,100">
              <v:shape style="position:absolute;left:649;top:8143;width:100;height:100" coordorigin="649,8143" coordsize="100,100" path="m699,8143l681,8146,664,8157,653,8173,649,8192,653,8210,663,8227,680,8238,698,8242,717,8239,733,8229,745,8212,749,8193,746,8175,736,8158,734,8157,718,8146,699,8143xe" filled="true" fillcolor="#71d0f6" stroked="false">
                <v:path arrowok="t"/>
                <v:fill type="solid"/>
              </v:shape>
            </v:group>
            <v:group style="position:absolute;left:649;top:8143;width:100;height:100" coordorigin="649,8143" coordsize="100,100">
              <v:shape style="position:absolute;left:649;top:8143;width:100;height:100" coordorigin="649,8143" coordsize="100,100" path="m734,8157l718,8146,699,8143,681,8146,664,8157,653,8173,649,8192,653,8210,663,8227,680,8238,698,8242,717,8239,733,8229,745,8212,749,8193,746,8175,736,8158,734,8157xe" filled="false" stroked="true" strokeweight="1pt" strokecolor="#71d0f6">
                <v:path arrowok="t"/>
              </v:shape>
            </v:group>
            <v:group style="position:absolute;left:807;top:7985;width:100;height:100" coordorigin="807,7985" coordsize="100,100">
              <v:shape style="position:absolute;left:807;top:7985;width:100;height:100" coordorigin="807,7985" coordsize="100,100" path="m857,7985l838,7988,822,7999,811,8016,807,8034,810,8053,821,8069,837,8080,856,8084,875,8081,891,8071,902,8054,906,8036,903,8017,893,8001,892,7999,876,7989,857,7985xe" filled="true" fillcolor="#71d0f6" stroked="false">
                <v:path arrowok="t"/>
                <v:fill type="solid"/>
              </v:shape>
            </v:group>
            <v:group style="position:absolute;left:807;top:7985;width:100;height:100" coordorigin="807,7985" coordsize="100,100">
              <v:shape style="position:absolute;left:807;top:7985;width:100;height:100" coordorigin="807,7985" coordsize="100,100" path="m892,7999l876,7989,857,7985,838,7988,822,7999,811,8016,807,8034,810,8053,821,8069,837,8080,856,8084,875,8081,891,8071,902,8054,906,8036,903,8017,893,8001,892,7999xe" filled="false" stroked="true" strokeweight="1pt" strokecolor="#71d0f6">
                <v:path arrowok="t"/>
              </v:shape>
            </v:group>
            <v:group style="position:absolute;left:965;top:7827;width:100;height:100" coordorigin="965,7827" coordsize="100,100">
              <v:shape style="position:absolute;left:965;top:7827;width:100;height:100" coordorigin="965,7827" coordsize="100,100" path="m1015,7827l996,7831,980,7842,968,7858,965,7877,968,7895,978,7912,995,7923,1014,7927,1032,7924,1049,7913,1060,7897,1064,7878,1061,7860,1051,7843,1050,7842,1033,7831,1015,7827xe" filled="true" fillcolor="#71d0f6" stroked="false">
                <v:path arrowok="t"/>
                <v:fill type="solid"/>
              </v:shape>
            </v:group>
            <v:group style="position:absolute;left:965;top:7827;width:100;height:100" coordorigin="965,7827" coordsize="100,100">
              <v:shape style="position:absolute;left:965;top:7827;width:100;height:100" coordorigin="965,7827" coordsize="100,100" path="m1050,7842l1033,7831,1015,7827,996,7831,980,7842,968,7858,965,7877,968,7895,978,7912,995,7923,1014,7927,1032,7924,1049,7913,1060,7897,1064,7878,1061,7860,1051,7843,1050,7842xe" filled="false" stroked="true" strokeweight="1pt" strokecolor="#71d0f6">
                <v:path arrowok="t"/>
              </v:shape>
            </v:group>
            <v:group style="position:absolute;left:7280;top:8619;width:244;height:242" coordorigin="7280,8619" coordsize="244,242">
              <v:shape style="position:absolute;left:7280;top:8619;width:244;height:242" coordorigin="7280,8619" coordsize="244,242" path="m7416,8619l7346,8634,7298,8677,7280,8737,7283,8760,7311,8820,7365,8855,7386,8860,7412,8859,7476,8834,7515,8785,7524,8740,7521,8717,7492,8658,7438,8623,7416,8619xe" filled="true" fillcolor="#71d0f6" stroked="false">
                <v:path arrowok="t"/>
                <v:fill type="solid"/>
              </v:shape>
            </v:group>
            <v:group style="position:absolute;left:7280;top:8619;width:244;height:242" coordorigin="7280,8619" coordsize="244,242">
              <v:shape style="position:absolute;left:7280;top:8619;width:244;height:242" coordorigin="7280,8619" coordsize="244,242" path="m7524,8740l7505,8676,7458,8632,7416,8619,7390,8620,7327,8646,7289,8695,7280,8737,7283,8760,7311,8820,7365,8855,7386,8860,7412,8859,7476,8834,7515,8785,7524,8740xe" filled="false" stroked="true" strokeweight="1pt" strokecolor="#71d0f6">
                <v:path arrowok="t"/>
              </v:shape>
            </v:group>
            <v:group style="position:absolute;left:291;top:6875;width:1045;height:2043" coordorigin="291,6875" coordsize="1045,2043">
              <v:shape style="position:absolute;left:291;top:6875;width:1045;height:2043" coordorigin="291,6875" coordsize="1045,2043" path="m1336,6875l1336,7872,291,8917e" filled="false" stroked="true" strokeweight="2pt" strokecolor="#71d0f6">
                <v:path arrowok="t"/>
              </v:shape>
            </v:group>
            <v:group style="position:absolute;left:5;top:8854;width:366;height:237" coordorigin="5,8854" coordsize="366,237">
              <v:shape style="position:absolute;left:5;top:8854;width:366;height:237" coordorigin="5,8854" coordsize="366,237" path="m370,9091l361,9024,333,8964,291,8914,237,8878,174,8857,151,8854,126,8855,56,8870,15,8888,5,8894e" filled="false" stroked="true" strokeweight="2pt" strokecolor="#71d0f6">
                <v:path arrowok="t"/>
              </v:shape>
            </v:group>
            <v:group style="position:absolute;left:5;top:9091;width:366;height:238" coordorigin="5,9091" coordsize="366,238">
              <v:shape style="position:absolute;left:5;top:9091;width:366;height:238" coordorigin="5,9091" coordsize="366,238" path="m5,9291l63,9318,128,9329,152,9328,219,9312,276,9280,322,9234,354,9178,369,9113,370,9091e" filled="false" stroked="true" strokeweight="2pt" strokecolor="#71d0f6">
                <v:path arrowok="t"/>
              </v:shape>
            </v:group>
            <v:group style="position:absolute;left:8921;top:9593;width:2;height:200" coordorigin="8921,9593" coordsize="2,200">
              <v:shape style="position:absolute;left:8921;top:9593;width:2;height:200" coordorigin="8921,9593" coordsize="0,200" path="m8921,9593l8921,9793e" filled="false" stroked="true" strokeweight="1.5pt" strokecolor="#71d0f6">
                <v:path arrowok="t"/>
              </v:shape>
            </v:group>
            <v:group style="position:absolute;left:7096;top:9593;width:1751;height:200" coordorigin="7096,9593" coordsize="1751,200">
              <v:shape style="position:absolute;left:7096;top:9593;width:1751;height:200" coordorigin="7096,9593" coordsize="1751,200" path="m7096,9793l8846,9793,8846,9593,7096,9593,7096,9793xe" filled="true" fillcolor="#71d0f6" stroked="false">
                <v:path arrowok="t"/>
                <v:fill type="solid"/>
              </v:shape>
            </v:group>
            <v:group style="position:absolute;left:7051;top:9593;width:2;height:200" coordorigin="7051,9593" coordsize="2,200">
              <v:shape style="position:absolute;left:7051;top:9593;width:2;height:200" coordorigin="7051,9593" coordsize="0,200" path="m7051,9593l7051,9793e" filled="false" stroked="true" strokeweight="1.5pt" strokecolor="#71d0f6">
                <v:path arrowok="t"/>
              </v:shape>
            </v:group>
            <v:group style="position:absolute;left:12579;top:1529;width:2;height:200" coordorigin="12579,1529" coordsize="2,200">
              <v:shape style="position:absolute;left:12579;top:1529;width:2;height:200" coordorigin="12579,1529" coordsize="0,200" path="m12579,1529l12579,1729e" filled="false" stroked="true" strokeweight="1.5pt" strokecolor="#71d0f6">
                <v:path arrowok="t"/>
              </v:shape>
            </v:group>
            <v:group style="position:absolute;left:10754;top:1529;width:1751;height:200" coordorigin="10754,1529" coordsize="1751,200">
              <v:shape style="position:absolute;left:10754;top:1529;width:1751;height:200" coordorigin="10754,1529" coordsize="1751,200" path="m10754,1729l12505,1729,12505,1529,10754,1529,10754,1729xe" filled="true" fillcolor="#71d0f6" stroked="false">
                <v:path arrowok="t"/>
                <v:fill type="solid"/>
              </v:shape>
            </v:group>
            <v:group style="position:absolute;left:10709;top:1529;width:2;height:200" coordorigin="10709,1529" coordsize="2,200">
              <v:shape style="position:absolute;left:10709;top:1529;width:2;height:200" coordorigin="10709,1529" coordsize="0,200" path="m10709,1529l10709,1729e" filled="false" stroked="true" strokeweight="1.5pt" strokecolor="#71d0f6">
                <v:path arrowok="t"/>
              </v:shape>
            </v:group>
            <v:group style="position:absolute;left:15301;top:1104;width:777;height:2" coordorigin="15301,1104" coordsize="777,2">
              <v:shape style="position:absolute;left:15301;top:1104;width:777;height:2" coordorigin="15301,1104" coordsize="777,0" path="m15301,1104l16077,1104e" filled="false" stroked="true" strokeweight="3pt" strokecolor="#71d0f6">
                <v:path arrowok="t"/>
              </v:shape>
            </v:group>
            <v:group style="position:absolute;left:15689;top:715;width:2;height:777" coordorigin="15689,715" coordsize="2,777">
              <v:shape style="position:absolute;left:15689;top:715;width:2;height:777" coordorigin="15689,715" coordsize="0,777" path="m15689,715l15689,1492e" filled="false" stroked="true" strokeweight="3pt" strokecolor="#71d0f6">
                <v:path arrowok="t"/>
              </v:shape>
            </v:group>
            <v:group style="position:absolute;left:12957;top:3277;width:301;height:2" coordorigin="12957,3277" coordsize="301,2">
              <v:shape style="position:absolute;left:12957;top:3277;width:301;height:2" coordorigin="12957,3277" coordsize="301,0" path="m12957,3277l13257,3277e" filled="false" stroked="true" strokeweight="3pt" strokecolor="#71d0f6">
                <v:path arrowok="t"/>
              </v:shape>
            </v:group>
            <v:group style="position:absolute;left:13107;top:3127;width:2;height:301" coordorigin="13107,3127" coordsize="2,301">
              <v:shape style="position:absolute;left:13107;top:3127;width:2;height:301" coordorigin="13107,3127" coordsize="0,301" path="m13107,3127l13107,3427e" filled="false" stroked="true" strokeweight="3pt" strokecolor="#71d0f6">
                <v:path arrowok="t"/>
              </v:shape>
            </v:group>
            <v:group style="position:absolute;left:15348;top:3532;width:631;height:631" coordorigin="15348,3532" coordsize="631,631">
              <v:shape style="position:absolute;left:15348;top:3532;width:631;height:631" coordorigin="15348,3532" coordsize="631,631" path="m15663,4162l15587,4153,15518,4127,15458,4086,15408,4033,15372,3969,15352,3898,15348,3847,15349,3821,15364,3747,15395,3681,15440,3624,15497,3579,15563,3548,15637,3533,15663,3532,15689,3533,15762,3548,15829,3579,15885,3624,15931,3681,15962,3747,15977,3821,15978,3847,15977,3873,15962,3946,15931,4013,15885,4070,15829,4115,15762,4146,15689,4161,15663,4162xe" filled="false" stroked="true" strokeweight="2pt" strokecolor="#71d0f6">
                <v:path arrowok="t"/>
              </v:shape>
            </v:group>
            <v:group style="position:absolute;left:15567;top:3760;width:182;height:181" coordorigin="15567,3760" coordsize="182,181">
              <v:shape style="position:absolute;left:15567;top:3760;width:182;height:181" coordorigin="15567,3760" coordsize="182,181" path="m15676,3760l15606,3778,15567,3846,15569,3869,15605,3923,15658,3940,15681,3938,15733,3901,15749,3860,15746,3834,15713,3778,15676,3760xe" filled="true" fillcolor="#71d0f6" stroked="false">
                <v:path arrowok="t"/>
                <v:fill type="solid"/>
              </v:shape>
            </v:group>
            <v:group style="position:absolute;left:15567;top:3760;width:182;height:181" coordorigin="15567,3760" coordsize="182,181">
              <v:shape style="position:absolute;left:15567;top:3760;width:182;height:181" coordorigin="15567,3760" coordsize="182,181" path="m15658,3940l15719,3917,15749,3860,15746,3834,15713,3778,15676,3760,15649,3762,15590,3791,15567,3846,15569,3869,15605,3923,15658,3940xe" filled="false" stroked="true" strokeweight="1.0pt" strokecolor="#71d0f6">
                <v:path arrowok="t"/>
              </v:shape>
            </v:group>
            <v:group style="position:absolute;left:10458;top:1243;width:5201;height:2606" coordorigin="10458,1243" coordsize="5201,2606">
              <v:shape style="position:absolute;left:10458;top:1243;width:5201;height:2606" coordorigin="10458,1243" coordsize="5201,2606" path="m15658,3849l15658,2308,14593,1243,10458,1243e" filled="false" stroked="true" strokeweight="2pt" strokecolor="#71d0f6">
                <v:path arrowok="t"/>
              </v:shape>
            </v:group>
            <v:group style="position:absolute;left:9596;top:4500;width:2;height:224" coordorigin="9596,4500" coordsize="2,224">
              <v:shape style="position:absolute;left:9596;top:4500;width:2;height:224" coordorigin="9596,4500" coordsize="0,224" path="m9596,4500l9596,4723e" filled="false" stroked="true" strokeweight="2pt" strokecolor="#71d0f6">
                <v:path arrowok="t"/>
              </v:shape>
            </v:group>
            <v:group style="position:absolute;left:9213;top:3740;width:760;height:760" coordorigin="9213,3740" coordsize="760,760">
              <v:shape style="position:absolute;left:9213;top:3740;width:760;height:760" coordorigin="9213,3740" coordsize="760,760" path="m9973,4120l9968,4058,9953,4000,9916,3920,9862,3851,9793,3797,9713,3759,9654,3745,9593,3740,9562,3741,9502,3751,9418,3782,9346,3831,9286,3895,9243,3972,9218,4058,9213,4120,9214,4151,9224,4211,9255,4294,9304,4367,9368,4426,9445,4470,9531,4495,9593,4500,9624,4498,9684,4489,9767,4457,9840,4408,9900,4344,9943,4268,9968,4181,9973,4120xe" filled="false" stroked="true" strokeweight="1.0pt" strokecolor="#71d0f6">
                <v:path arrowok="t"/>
              </v:shape>
            </v:group>
            <v:group style="position:absolute;left:9320;top:3847;width:547;height:546" coordorigin="9320,3847" coordsize="547,546">
              <v:shape style="position:absolute;left:9320;top:3847;width:547;height:546" coordorigin="9320,3847" coordsize="547,546" path="m9866,4120l9858,4052,9834,3990,9796,3937,9747,3894,9689,3864,9624,3848,9600,3847,9577,3847,9509,3861,9448,3889,9397,3930,9358,3981,9331,4040,9320,4106,9321,4131,9334,4200,9361,4261,9401,4313,9451,4353,9509,4380,9574,4392,9599,4392,9670,4379,9732,4352,9784,4313,9824,4264,9852,4206,9865,4142,9866,4120xe" filled="false" stroked="true" strokeweight="3pt" strokecolor="#71d0f6">
                <v:path arrowok="t"/>
              </v:shape>
            </v:group>
            <v:group style="position:absolute;left:9482;top:6800;width:228;height:228" coordorigin="9482,6800" coordsize="228,228">
              <v:shape style="position:absolute;left:9482;top:6800;width:228;height:228" coordorigin="9482,6800" coordsize="228,228" path="m9597,6800l9533,6819,9491,6867,9482,6911,9482,6915,9501,6977,9550,7018,9594,7027,9617,7025,9675,6994,9706,6937,9709,6915,9707,6892,9676,6834,9620,6802,9597,6800xe" filled="true" fillcolor="#71d0f6" stroked="false">
                <v:path arrowok="t"/>
                <v:fill type="solid"/>
              </v:shape>
            </v:group>
            <v:group style="position:absolute;left:9482;top:6800;width:228;height:228" coordorigin="9482,6800" coordsize="228,228">
              <v:shape style="position:absolute;left:9482;top:6800;width:228;height:228" coordorigin="9482,6800" coordsize="228,228" path="m9482,6913l9501,6977,9550,7018,9594,7027,9617,7025,9675,6994,9706,6937,9709,6915,9707,6892,9676,6834,9620,6802,9597,6800,9574,6802,9516,6832,9484,6888,9482,6913xe" filled="false" stroked="true" strokeweight="1pt" strokecolor="#71d0f6">
                <v:path arrowok="t"/>
              </v:shape>
            </v:group>
            <v:group style="position:absolute;left:9596;top:5334;width:2;height:1587" coordorigin="9596,5334" coordsize="2,1587">
              <v:shape style="position:absolute;left:9596;top:5334;width:2;height:1587" coordorigin="9596,5334" coordsize="0,1587" path="m9596,5334l9596,6337,9596,6921e" filled="false" stroked="true" strokeweight="2pt" strokecolor="#71d0f6">
                <v:path arrowok="t"/>
              </v:shape>
            </v:group>
            <v:group style="position:absolute;left:9287;top:4723;width:612;height:612" coordorigin="9287,4723" coordsize="612,612">
              <v:shape style="position:absolute;left:9287;top:4723;width:612;height:612" coordorigin="9287,4723" coordsize="612,612" path="m9898,5029l9890,4955,9864,4888,9825,4830,9773,4782,9712,4747,9642,4727,9593,4723,9568,4724,9496,4738,9432,4769,9377,4812,9333,4868,9303,4932,9288,5003,9287,5029,9288,5054,9303,5125,9333,5190,9377,5245,9432,5288,9496,5319,9568,5333,9593,5334,9618,5333,9689,5319,9754,5288,9809,5245,9853,5190,9883,5125,9897,5054,9898,5029xe" filled="false" stroked="true" strokeweight="1pt" strokecolor="#71d0f6">
                <v:path arrowok="t"/>
              </v:shape>
            </v:group>
            <v:group style="position:absolute;left:9432;top:4867;width:323;height:324" coordorigin="9432,4867" coordsize="323,324">
              <v:shape style="position:absolute;left:9432;top:4867;width:323;height:324" coordorigin="9432,4867" coordsize="323,324" path="m9755,5029l9741,4963,9703,4910,9648,4876,9603,4867,9579,4868,9513,4889,9464,4931,9436,4988,9432,5010,9433,5036,9453,5104,9492,5154,9547,5184,9589,5190,9613,5189,9676,5167,9724,5123,9751,5064,9755,5029xe" filled="false" stroked="true" strokeweight="3pt" strokecolor="#71d0f6">
                <v:path arrowok="t"/>
              </v:shape>
            </v:group>
            <v:group style="position:absolute;left:15119;top:534;width:1140;height:1140" coordorigin="15119,534" coordsize="1140,1140">
              <v:shape style="position:absolute;left:15119;top:534;width:1140;height:1140" coordorigin="15119,534" coordsize="1140,1140" path="m16259,1104l16252,1011,16230,923,16196,842,16149,767,16092,701,16026,644,15951,597,15869,563,15782,541,15689,534,15642,535,15552,550,15467,578,15389,619,15318,671,15256,733,15205,803,15164,882,15136,967,15121,1057,15119,1104,15121,1150,15136,1241,15164,1325,15205,1404,15256,1475,15318,1536,15389,1588,15467,1629,15552,1657,15642,1672,15689,1674,15736,1672,15826,1657,15911,1629,15989,1588,16060,1536,16122,1475,16174,1404,16214,1325,16243,1241,16257,1150,16259,1104xe" filled="false" stroked="true" strokeweight="3pt" strokecolor="#71d0f6">
                <v:path arrowok="t"/>
              </v:shape>
            </v:group>
            <v:group style="position:absolute;left:14997;top:411;width:1385;height:1385" coordorigin="14997,411" coordsize="1385,1385">
              <v:shape style="position:absolute;left:14997;top:411;width:1385;height:1385" coordorigin="14997,411" coordsize="1385,1385" path="m16382,1104l16373,991,16346,885,16304,785,16248,695,16179,614,16098,545,16007,488,15908,446,15802,420,15689,411,15632,413,15523,431,15420,466,15324,515,15239,578,15163,653,15101,739,15051,834,15017,937,14999,1047,14997,1104,14999,1160,15017,1270,15051,1373,15101,1468,15163,1554,15239,1629,15324,1692,15420,1742,15523,1776,15632,1794,15689,1796,15746,1794,15856,1776,15959,1742,16054,1692,16140,1629,16215,1554,16278,1468,16327,1373,16362,1270,16379,1160,16382,1104xe" filled="false" stroked="true" strokeweight="3pt" strokecolor="#71d0f6">
                <v:path arrowok="t"/>
                <v:stroke dashstyle="dash"/>
              </v:shape>
              <v:shape style="position:absolute;left:12072;top:2920;width:3840;height:3840" type="#_x0000_t75" stroked="false">
                <v:imagedata r:id="rId9" o:title=""/>
              </v:shape>
              <v:shape style="position:absolute;left:13322;top:4212;width:1347;height:1361" type="#_x0000_t75" stroked="false">
                <v:imagedata r:id="rId10" o:title=""/>
              </v:shape>
              <v:shape style="position:absolute;left:15503;top:10315;width:1226;height:1474" type="#_x0000_t75" stroked="false">
                <v:imagedata r:id="rId11" o:title=""/>
              </v:shape>
            </v:group>
            <v:group style="position:absolute;left:5786;top:7140;width:610;height:610" coordorigin="5786,7140" coordsize="610,610">
              <v:shape style="position:absolute;left:5786;top:7140;width:610;height:610" coordorigin="5786,7140" coordsize="610,610" path="m6091,7140l6017,7149,5950,7174,5892,7213,5844,7265,5810,7326,5790,7396,5786,7445,5787,7470,5801,7541,5831,7606,5875,7661,5930,7704,5994,7734,6066,7749,6091,7750,6116,7749,6187,7734,6251,7704,6306,7661,6350,7606,6380,7541,6395,7470,6396,7445,6395,7420,6380,7349,6350,7284,6306,7229,6251,7186,6187,7156,6116,7141,6091,7140xe" filled="true" fillcolor="#1bb1c9" stroked="false">
                <v:path arrowok="t"/>
                <v:fill type="solid"/>
              </v:shape>
            </v:group>
            <v:group style="position:absolute;left:5934;top:7245;width:299;height:424" coordorigin="5934,7245" coordsize="299,424">
              <v:shape style="position:absolute;left:5934;top:7245;width:299;height:424" coordorigin="5934,7245" coordsize="299,424" path="m6090,7245l6024,7258,5972,7295,5940,7351,5934,7395,5935,7414,5959,7484,6003,7551,6028,7585,6041,7603,6053,7621,6064,7639,6075,7658,6081,7669,6088,7669,6125,7608,6162,7558,6175,7542,6216,7476,6217,7475,6084,7475,6062,7472,6042,7463,6025,7449,6013,7431,6007,7410,6009,7383,6043,7329,6082,7317,6209,7317,6208,7315,6152,7261,6094,7246,6090,7245xe" filled="true" fillcolor="#f9f9fa" stroked="false">
                <v:path arrowok="t"/>
                <v:fill type="solid"/>
              </v:shape>
              <v:shape style="position:absolute;left:5934;top:7245;width:299;height:424" coordorigin="5934,7245" coordsize="299,424" path="m6209,7317l6082,7317,6105,7320,6126,7329,6142,7343,6155,7360,6162,7381,6160,7407,6127,7462,6084,7475,6217,7475,6223,7459,6229,7441,6232,7417,6232,7394,6230,7372,6225,7352,6217,7332,6209,7317xe" filled="true" fillcolor="#f9f9fa" stroked="false">
                <v:path arrowok="t"/>
                <v:fill type="solid"/>
              </v:shape>
            </v:group>
            <v:group style="position:absolute;left:5809;top:9718;width:610;height:610" coordorigin="5809,9718" coordsize="610,610">
              <v:shape style="position:absolute;left:5809;top:9718;width:610;height:610" coordorigin="5809,9718" coordsize="610,610" path="m6114,9718l6041,9727,5974,9752,5916,9792,5868,9843,5833,9904,5813,9974,5809,10023,5810,10048,5825,10120,5855,10184,5899,10239,5954,10282,6018,10313,6089,10327,6114,10328,6139,10327,6211,10313,6275,10282,6330,10239,6373,10184,6404,10120,6418,10048,6419,10023,6418,9998,6404,9927,6373,9862,6330,9807,6275,9764,6211,9734,6139,9719,6114,9718xe" filled="true" fillcolor="#1bb1c9" stroked="false">
                <v:path arrowok="t"/>
                <v:fill type="solid"/>
              </v:shape>
            </v:group>
            <v:group style="position:absolute;left:5793;top:8351;width:610;height:610" coordorigin="5793,8351" coordsize="610,610">
              <v:shape style="position:absolute;left:5793;top:8351;width:610;height:610" coordorigin="5793,8351" coordsize="610,610" path="m6098,8351l6024,8360,5957,8385,5899,8425,5851,8476,5816,8538,5797,8607,5793,8656,5794,8681,5808,8753,5838,8817,5882,8872,5937,8916,6001,8946,6073,8960,6098,8961,6123,8960,6194,8946,6258,8916,6313,8872,6357,8817,6387,8753,6402,8681,6403,8656,6402,8631,6387,8560,6357,8496,6313,8441,6258,8397,6194,8367,6123,8352,6098,8351xe" filled="true" fillcolor="#1bb1c9" stroked="false">
                <v:path arrowok="t"/>
                <v:fill type="solid"/>
              </v:shape>
            </v:group>
            <v:group style="position:absolute;left:5933;top:10062;width:359;height:117" coordorigin="5933,10062" coordsize="359,117">
              <v:shape style="position:absolute;left:5933;top:10062;width:359;height:117" coordorigin="5933,10062" coordsize="359,117" path="m6041,10062l5933,10171,5939,10176,5946,10179,6278,10179,6285,10176,6291,10171,6218,10097,6105,10097,6097,10096,6080,10089,6073,10085,6063,10079,6057,10074,6041,10062xe" filled="true" fillcolor="#f7f8f9" stroked="false">
                <v:path arrowok="t"/>
                <v:fill type="solid"/>
              </v:shape>
              <v:shape style="position:absolute;left:5933;top:10062;width:359;height:117" coordorigin="5933,10062" coordsize="359,117" path="m6183,10062l6176,10068,6167,10074,6161,10079,6151,10085,6144,10089,6127,10096,6119,10097,6218,10097,6183,10062xe" filled="true" fillcolor="#f7f8f9" stroked="false">
                <v:path arrowok="t"/>
                <v:fill type="solid"/>
              </v:shape>
            </v:group>
            <v:group style="position:absolute;left:5921;top:9976;width:96;height:165" coordorigin="5921,9976" coordsize="96,165">
              <v:shape style="position:absolute;left:5921;top:9976;width:96;height:165" coordorigin="5921,9976" coordsize="96,165" path="m5921,9976l5921,10141,6016,10045,5942,9994,5934,9989,5927,9983,5921,9976xe" filled="true" fillcolor="#f7f8f9" stroked="false">
                <v:path arrowok="t"/>
                <v:fill type="solid"/>
              </v:shape>
            </v:group>
            <v:group style="position:absolute;left:6215;top:9976;width:89;height:165" coordorigin="6215,9976" coordsize="89,165">
              <v:shape style="position:absolute;left:6215;top:9976;width:89;height:165" coordorigin="6215,9976" coordsize="89,165" path="m6303,9976l6297,9983,6290,9989,6215,10040,6303,10141,6303,9976xe" filled="true" fillcolor="#f7f8f9" stroked="false">
                <v:path arrowok="t"/>
                <v:fill type="solid"/>
              </v:shape>
            </v:group>
            <v:group style="position:absolute;left:5921;top:9879;width:383;height:192" coordorigin="5921,9879" coordsize="383,192">
              <v:shape style="position:absolute;left:5921;top:9879;width:383;height:192" coordorigin="5921,9879" coordsize="383,192" path="m6278,9879l5944,9879,5936,9883,5924,9897,5921,9907,5921,9927,5925,9936,5940,9957,5949,9965,5958,9971,6051,10037,6064,10046,6071,10051,6075,10053,6109,10070,6115,10070,6164,10043,6251,9983,6299,9933,6303,9904,6300,9896,6286,9882,6278,9879xe" filled="true" fillcolor="#f7f8f9" stroked="false">
                <v:path arrowok="t"/>
                <v:fill type="solid"/>
              </v:shape>
            </v:group>
            <v:group style="position:absolute;left:5829;top:11048;width:610;height:610" coordorigin="5829,11048" coordsize="610,610">
              <v:shape style="position:absolute;left:5829;top:11048;width:610;height:610" coordorigin="5829,11048" coordsize="610,610" path="m6134,11048l6061,11057,5994,11082,5936,11122,5888,11173,5853,11234,5833,11304,5829,11353,5830,11378,5845,11450,5875,11514,5919,11569,5974,11612,6038,11643,6109,11657,6134,11658,6159,11657,6231,11643,6295,11612,6350,11569,6393,11514,6424,11450,6438,11378,6439,11353,6438,11328,6424,11257,6393,11192,6350,11137,6295,11094,6231,11064,6159,11049,6134,11048xe" filled="true" fillcolor="#1bb1c9" stroked="false">
                <v:path arrowok="t"/>
                <v:fill type="solid"/>
              </v:shape>
            </v:group>
            <v:group style="position:absolute;left:5910;top:11130;width:441;height:443" coordorigin="5910,11130" coordsize="441,443">
              <v:shape style="position:absolute;left:5910;top:11130;width:441;height:443" coordorigin="5910,11130" coordsize="441,443" path="m6131,11130l6064,11140,6005,11170,5958,11214,5925,11271,5910,11336,5912,11361,5927,11430,5960,11488,6006,11532,6062,11561,6127,11572,6151,11571,6217,11554,6251,11536,6131,11536,6108,11534,6045,11514,5994,11474,5959,11419,5946,11352,5948,11329,5968,11265,6008,11214,6063,11180,6129,11166,6251,11166,6240,11159,6181,11136,6138,11130,6131,11130xe" filled="true" fillcolor="#fdfefe" stroked="false">
                <v:path arrowok="t"/>
                <v:fill type="solid"/>
              </v:shape>
              <v:shape style="position:absolute;left:5910;top:11130;width:441;height:443" coordorigin="5910,11130" coordsize="441,443" path="m6251,11166l6129,11166,6152,11168,6175,11172,6235,11199,6281,11244,6309,11303,6316,11348,6314,11371,6295,11436,6255,11487,6201,11522,6135,11536,6131,11536,6251,11536,6303,11489,6336,11434,6351,11369,6351,11344,6335,11274,6303,11216,6258,11171,6251,11166xe" filled="true" fillcolor="#fdfefe" stroked="false">
                <v:path arrowok="t"/>
                <v:fill type="solid"/>
              </v:shape>
            </v:group>
            <v:group style="position:absolute;left:6113;top:11200;width:110;height:249" coordorigin="6113,11200" coordsize="110,249">
              <v:shape style="position:absolute;left:6113;top:11200;width:110;height:249" coordorigin="6113,11200" coordsize="110,249" path="m6141,11200l6121,11200,6113,11209,6113,11357,6116,11362,6120,11365,6120,11366,6192,11447,6197,11449,6206,11449,6211,11448,6222,11438,6222,11427,6149,11344,6149,11209,6141,11200xe" filled="true" fillcolor="#fdfefe" stroked="false">
                <v:path arrowok="t"/>
                <v:fill type="solid"/>
              </v:shape>
              <v:shape style="position:absolute;left:553;top:9058;width:4690;height:2606" type="#_x0000_t75" stroked="false">
                <v:imagedata r:id="rId12" o:title=""/>
              </v:shape>
            </v:group>
            <v:group style="position:absolute;left:482;top:11100;width:980;height:565" coordorigin="482,11100" coordsize="980,565">
              <v:shape style="position:absolute;left:482;top:11100;width:980;height:565" coordorigin="482,11100" coordsize="980,565" path="m1462,11664l482,11664,482,11100,1462,11100,1462,11664xe" filled="true" fillcolor="#1bb1c9" stroked="false">
                <v:path arrowok="t"/>
                <v:fill type="solid"/>
              </v:shape>
            </v:group>
            <v:group style="position:absolute;left:5920;top:8447;width:383;height:382" coordorigin="5920,8447" coordsize="383,382">
              <v:shape style="position:absolute;left:5920;top:8447;width:383;height:382" coordorigin="5920,8447" coordsize="383,382" path="m5984,8447l5965,8450,5941,8472,5941,8473,5936,8480,5920,8538,5921,8554,5940,8620,5975,8672,6037,8737,6090,8778,6156,8814,6221,8828,6226,8828,6277,8808,6277,8808,6294,8792,6303,8775,6300,8756,6295,8749,6266,8720,6162,8720,6143,8709,6092,8672,6048,8619,6031,8589,6030,8587,6059,8558,6068,8540,6066,8522,6001,8455,5984,8447xe" filled="true" fillcolor="#f9f9fa" stroked="false">
                <v:path arrowok="t"/>
                <v:fill type="solid"/>
              </v:shape>
              <v:shape style="position:absolute;left:5920;top:8447;width:383;height:382" coordorigin="5920,8447" coordsize="383,382" path="m6277,8808l6277,8808,6277,8809,6277,8808xe" filled="true" fillcolor="#f9f9fa" stroked="false">
                <v:path arrowok="t"/>
                <v:fill type="solid"/>
              </v:shape>
              <v:shape style="position:absolute;left:5920;top:8447;width:383;height:382" coordorigin="5920,8447" coordsize="383,382" path="m6219,8681l6200,8684,6162,8720,6266,8720,6235,8689,6219,8681xe" filled="true" fillcolor="#f9f9fa" stroked="false">
                <v:path arrowok="t"/>
                <v:fill type="solid"/>
              </v:shape>
            </v:group>
            <w10:wrap type="none"/>
          </v:group>
        </w:pict>
      </w:r>
    </w:p>
    <w:p>
      <w:pPr>
        <w:pStyle w:val="Heading1"/>
        <w:spacing w:line="240" w:lineRule="auto"/>
        <w:ind w:left="102" w:right="0"/>
        <w:jc w:val="left"/>
        <w:rPr>
          <w:b w:val="0"/>
          <w:bCs w:val="0"/>
        </w:rPr>
      </w:pPr>
      <w:r>
        <w:rPr>
          <w:color w:val="1B0C39"/>
        </w:rPr>
        <w:t>ЦЕЛИ ПРОЕКТА</w:t>
      </w:r>
      <w:r>
        <w:rPr>
          <w:b w:val="0"/>
        </w:rPr>
      </w:r>
    </w:p>
    <w:p>
      <w:pPr>
        <w:spacing w:line="240" w:lineRule="auto" w:before="10"/>
        <w:rPr>
          <w:rFonts w:ascii="Century Gothic" w:hAnsi="Century Gothic" w:cs="Century Gothic" w:eastAsia="Century Gothic"/>
          <w:b/>
          <w:bCs/>
          <w:sz w:val="27"/>
          <w:szCs w:val="27"/>
        </w:rPr>
      </w:pPr>
    </w:p>
    <w:p>
      <w:pPr>
        <w:pStyle w:val="Heading2"/>
        <w:spacing w:line="336" w:lineRule="exact"/>
        <w:ind w:left="102" w:right="29"/>
        <w:jc w:val="left"/>
      </w:pPr>
      <w:r>
        <w:rPr>
          <w:rFonts w:ascii="Century Gothic" w:hAnsi="Century Gothic"/>
          <w:b/>
          <w:color w:val="1B0C39"/>
        </w:rPr>
        <w:t>- ОБЕСПЕЧЕНИЕ </w:t>
      </w:r>
      <w:r>
        <w:rPr>
          <w:color w:val="1B0C39"/>
        </w:rPr>
        <w:t>ДОСТУПНОСТИ</w:t>
      </w:r>
      <w:r>
        <w:rPr>
          <w:color w:val="1B0C39"/>
        </w:rPr>
        <w:t> ДОПОЛНИТЕЛЬНОГО ОБРАЗОВАНИЯ ДЛЯ ДЕТЕЙ В ВОЗРАСТЕ ОТ 5 ДО 18 ЛЕТ</w:t>
      </w:r>
      <w:r>
        <w:rPr/>
      </w:r>
    </w:p>
    <w:p>
      <w:pPr>
        <w:spacing w:line="240" w:lineRule="auto" w:before="5"/>
        <w:rPr>
          <w:rFonts w:ascii="Century Gothic" w:hAnsi="Century Gothic" w:cs="Century Gothic" w:eastAsia="Century Gothic"/>
          <w:sz w:val="27"/>
          <w:szCs w:val="27"/>
        </w:rPr>
      </w:pPr>
    </w:p>
    <w:p>
      <w:pPr>
        <w:numPr>
          <w:ilvl w:val="0"/>
          <w:numId w:val="1"/>
        </w:numPr>
        <w:tabs>
          <w:tab w:pos="273" w:val="left" w:leader="none"/>
        </w:tabs>
        <w:spacing w:line="336" w:lineRule="exact" w:before="0"/>
        <w:ind w:left="102" w:right="0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b/>
          <w:color w:val="1B0C39"/>
          <w:sz w:val="28"/>
        </w:rPr>
        <w:t>СОЗДАНИЕ</w:t>
      </w:r>
      <w:r>
        <w:rPr>
          <w:rFonts w:ascii="Century Gothic" w:hAnsi="Century Gothic"/>
          <w:b/>
          <w:color w:val="1B0C39"/>
          <w:spacing w:val="-1"/>
          <w:sz w:val="28"/>
        </w:rPr>
        <w:t> </w:t>
      </w:r>
      <w:r>
        <w:rPr>
          <w:rFonts w:ascii="Century Gothic" w:hAnsi="Century Gothic"/>
          <w:color w:val="1B0C39"/>
          <w:sz w:val="28"/>
        </w:rPr>
        <w:t>ОБЛАСТНОГО</w:t>
      </w:r>
      <w:r>
        <w:rPr>
          <w:rFonts w:ascii="Century Gothic" w:hAnsi="Century Gothic"/>
          <w:color w:val="1B0C39"/>
          <w:sz w:val="28"/>
        </w:rPr>
        <w:t> НАВИГАТОРА ДОПОЛНИТЕЛЬНОГО ОБРАЗОВАНИЯ ДЕТЕЙ ДЛЯ ВЫБОРА И ЗАПИСИ В ПОНРАВИВШИЙСЯ КРУЖОК, СЕКЦИЮ, ТВОРЧЕСКОЕ ОБЪЕДИНЕНИЕ ЧЕРЕЗ ИНТЕРНЕТ</w:t>
      </w:r>
      <w:r>
        <w:rPr>
          <w:rFonts w:ascii="Century Gothic" w:hAnsi="Century Gothic"/>
          <w:sz w:val="28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sz w:val="27"/>
          <w:szCs w:val="27"/>
        </w:rPr>
      </w:pPr>
    </w:p>
    <w:p>
      <w:pPr>
        <w:numPr>
          <w:ilvl w:val="0"/>
          <w:numId w:val="1"/>
        </w:numPr>
        <w:tabs>
          <w:tab w:pos="273" w:val="left" w:leader="none"/>
        </w:tabs>
        <w:spacing w:line="336" w:lineRule="exact" w:before="0"/>
        <w:ind w:left="102" w:right="29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b/>
          <w:color w:val="1B0C39"/>
          <w:sz w:val="28"/>
        </w:rPr>
        <w:t>ЗАКРЕПЛЕНИЕ</w:t>
      </w:r>
      <w:r>
        <w:rPr>
          <w:rFonts w:ascii="Century Gothic" w:hAnsi="Century Gothic"/>
          <w:b/>
          <w:color w:val="1B0C39"/>
          <w:spacing w:val="-1"/>
          <w:sz w:val="28"/>
        </w:rPr>
        <w:t> </w:t>
      </w:r>
      <w:r>
        <w:rPr>
          <w:rFonts w:ascii="Century Gothic" w:hAnsi="Century Gothic"/>
          <w:color w:val="1B0C39"/>
          <w:sz w:val="28"/>
        </w:rPr>
        <w:t>ЗА КОНКРЕТНЫМ</w:t>
      </w:r>
      <w:r>
        <w:rPr>
          <w:rFonts w:ascii="Century Gothic" w:hAnsi="Century Gothic"/>
          <w:color w:val="1B0C39"/>
          <w:sz w:val="28"/>
        </w:rPr>
        <w:t> РЕБЕНКОМ ОПРЕДЕЛЕННОЙ СУММЫ БЮДЖЕТНЫХ СРЕДСТВ НА ДОПОЛНИТЕЛЬНОЕ ОБРАЗОВАНИЕ ЧЕРЕЗ СЕРТИФИКАТ ПЕРСОНИФИЦИРОВАННОГО ФИНАНСИРОВАНИЯ</w:t>
      </w:r>
      <w:r>
        <w:rPr>
          <w:rFonts w:ascii="Century Gothic" w:hAnsi="Century Gothic"/>
          <w:sz w:val="28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sz w:val="27"/>
          <w:szCs w:val="27"/>
        </w:rPr>
      </w:pPr>
    </w:p>
    <w:p>
      <w:pPr>
        <w:numPr>
          <w:ilvl w:val="0"/>
          <w:numId w:val="1"/>
        </w:numPr>
        <w:tabs>
          <w:tab w:pos="273" w:val="left" w:leader="none"/>
        </w:tabs>
        <w:spacing w:line="336" w:lineRule="exact" w:before="0"/>
        <w:ind w:left="102" w:right="226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b/>
          <w:color w:val="1B0C39"/>
          <w:sz w:val="28"/>
        </w:rPr>
        <w:t>КАЧЕСТВЕННОЕ</w:t>
      </w:r>
      <w:r>
        <w:rPr>
          <w:rFonts w:ascii="Century Gothic" w:hAnsi="Century Gothic"/>
          <w:b/>
          <w:color w:val="1B0C39"/>
          <w:spacing w:val="-1"/>
          <w:sz w:val="28"/>
        </w:rPr>
        <w:t> </w:t>
      </w:r>
      <w:r>
        <w:rPr>
          <w:rFonts w:ascii="Century Gothic" w:hAnsi="Century Gothic"/>
          <w:color w:val="1B0C39"/>
          <w:sz w:val="28"/>
        </w:rPr>
        <w:t>УЛУЧШЕНИЕ</w:t>
      </w:r>
      <w:r>
        <w:rPr>
          <w:rFonts w:ascii="Century Gothic" w:hAnsi="Century Gothic"/>
          <w:color w:val="1B0C39"/>
          <w:sz w:val="28"/>
        </w:rPr>
        <w:t> СОДЕРЖАНИЯ ОБРАЗОВАТЕЛЬНОГО ПРОЦЕССА</w:t>
      </w:r>
      <w:r>
        <w:rPr>
          <w:rFonts w:ascii="Century Gothic" w:hAnsi="Century Gothic"/>
          <w:sz w:val="28"/>
        </w:rPr>
      </w:r>
    </w:p>
    <w:p>
      <w:pPr>
        <w:pStyle w:val="Heading2"/>
        <w:spacing w:line="336" w:lineRule="exact" w:before="38"/>
        <w:ind w:left="1002" w:right="899"/>
        <w:jc w:val="center"/>
      </w:pPr>
      <w:r>
        <w:rPr/>
        <w:br w:type="column"/>
      </w:r>
      <w:r>
        <w:rPr>
          <w:color w:val="1B0C39"/>
        </w:rPr>
        <w:t>НАВИГАТОР</w:t>
      </w:r>
      <w:r>
        <w:rPr>
          <w:color w:val="1B0C39"/>
        </w:rPr>
        <w:t> ДОПОЛНИТЕЛЬНОГО</w:t>
      </w:r>
      <w:r>
        <w:rPr>
          <w:color w:val="1B0C39"/>
        </w:rPr>
        <w:t> ОБРАЗОВАНИЯ</w:t>
      </w:r>
      <w:r>
        <w:rPr/>
      </w:r>
    </w:p>
    <w:p>
      <w:pPr>
        <w:spacing w:line="336" w:lineRule="exact" w:before="0"/>
        <w:ind w:left="322" w:right="218" w:firstLine="0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ДЕТЕЙ РЕСПУБЛИКИ ДАГЕСТАН ПО АДРЕСУ:</w:t>
      </w:r>
      <w:r>
        <w:rPr>
          <w:rFonts w:ascii="Century Gothic" w:hAnsi="Century Gothic"/>
          <w:sz w:val="28"/>
        </w:rPr>
      </w:r>
    </w:p>
    <w:p>
      <w:pPr>
        <w:spacing w:line="327" w:lineRule="exact" w:before="0"/>
        <w:ind w:left="742" w:right="641" w:firstLine="0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b/>
          <w:color w:val="1B0C39"/>
          <w:sz w:val="28"/>
        </w:rPr>
        <w:t>/05.НАВИГАТОР.ДЕТИ/</w:t>
      </w:r>
      <w:r>
        <w:rPr>
          <w:rFonts w:ascii="Century Gothic" w:hAnsi="Century Gothic"/>
          <w:sz w:val="28"/>
        </w:rPr>
      </w:r>
    </w:p>
    <w:p>
      <w:pPr>
        <w:spacing w:line="336" w:lineRule="exact" w:before="9"/>
        <w:ind w:left="481" w:right="377" w:firstLine="0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В НАВИГАТОРЕ ВЫ СМОЖЕТЕ ВЫБРАТЬ ОБРАЗОВАТЕЛЬНУЮ ОРГАНИЗАЦИЮ</w:t>
      </w:r>
      <w:r>
        <w:rPr>
          <w:rFonts w:ascii="Century Gothic" w:hAnsi="Century Gothic"/>
          <w:sz w:val="28"/>
        </w:rPr>
      </w:r>
    </w:p>
    <w:p>
      <w:pPr>
        <w:spacing w:line="330" w:lineRule="exact" w:before="0"/>
        <w:ind w:left="102" w:right="0" w:firstLine="0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И ЗАПИСАТЬСЯ НА ПРОГРАММЫ.</w:t>
      </w:r>
      <w:r>
        <w:rPr>
          <w:rFonts w:ascii="Century Gothic" w:hAnsi="Century Gothic"/>
          <w:sz w:val="28"/>
        </w:rPr>
      </w:r>
    </w:p>
    <w:p>
      <w:pPr>
        <w:spacing w:line="240" w:lineRule="auto" w:before="10"/>
        <w:rPr>
          <w:rFonts w:ascii="Century Gothic" w:hAnsi="Century Gothic" w:cs="Century Gothic" w:eastAsia="Century Gothic"/>
          <w:sz w:val="26"/>
          <w:szCs w:val="26"/>
        </w:rPr>
      </w:pPr>
    </w:p>
    <w:p>
      <w:pPr>
        <w:spacing w:line="340" w:lineRule="exact" w:before="0"/>
        <w:ind w:left="742" w:right="641" w:firstLine="0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b/>
          <w:color w:val="1B0C39"/>
          <w:sz w:val="28"/>
        </w:rPr>
        <w:t>УВАЖАЕМЫЕ РОДИТЕЛИ!</w:t>
      </w:r>
      <w:r>
        <w:rPr>
          <w:rFonts w:ascii="Century Gothic" w:hAnsi="Century Gothic"/>
          <w:sz w:val="28"/>
        </w:rPr>
      </w:r>
    </w:p>
    <w:p>
      <w:pPr>
        <w:spacing w:line="336" w:lineRule="exact" w:before="9"/>
        <w:ind w:left="102" w:right="0" w:hanging="1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ДЛЯ ПОЛУЧЕНИЯ ДОПОЛНИТЕЛЬНОЙ ИНФОРМАЦИИ ВЫ МОЖЕТЕ ОБРАТИТЬСЯ В МУНИЦИПАЛЬНЫЙ ОПОРНЫЙ ЦЕНТР (МОЦ)</w:t>
      </w:r>
      <w:r>
        <w:rPr>
          <w:rFonts w:ascii="Century Gothic" w:hAnsi="Century Gothic"/>
          <w:sz w:val="28"/>
        </w:rPr>
      </w:r>
    </w:p>
    <w:p>
      <w:pPr>
        <w:spacing w:line="330" w:lineRule="exact" w:before="0"/>
        <w:ind w:left="628" w:right="0" w:firstLine="36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ПО МЕСТУ ПРОЖИВАНИЯ.</w:t>
      </w:r>
      <w:r>
        <w:rPr>
          <w:rFonts w:ascii="Century Gothic" w:hAnsi="Century Gothic"/>
          <w:sz w:val="28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sz w:val="31"/>
          <w:szCs w:val="31"/>
        </w:rPr>
      </w:pPr>
    </w:p>
    <w:p>
      <w:pPr>
        <w:spacing w:line="336" w:lineRule="exact" w:before="0"/>
        <w:ind w:left="628" w:right="1818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АДРЕС МАХАЧКАЛА, УЛ.</w:t>
      </w:r>
      <w:r>
        <w:rPr>
          <w:rFonts w:ascii="Century Gothic" w:hAnsi="Century Gothic"/>
          <w:sz w:val="28"/>
        </w:rPr>
      </w:r>
    </w:p>
    <w:p>
      <w:pPr>
        <w:spacing w:line="330" w:lineRule="exact" w:before="0"/>
        <w:ind w:left="628" w:right="0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ХАДЖАЛМАХИНСКАЯ, 43А</w:t>
      </w:r>
      <w:r>
        <w:rPr>
          <w:rFonts w:ascii="Century Gothic" w:hAnsi="Century Gothic"/>
          <w:sz w:val="28"/>
        </w:rPr>
      </w:r>
    </w:p>
    <w:p>
      <w:pPr>
        <w:spacing w:line="240" w:lineRule="auto" w:before="10"/>
        <w:rPr>
          <w:rFonts w:ascii="Century Gothic" w:hAnsi="Century Gothic" w:cs="Century Gothic" w:eastAsia="Century Gothic"/>
          <w:sz w:val="26"/>
          <w:szCs w:val="26"/>
        </w:rPr>
      </w:pPr>
    </w:p>
    <w:p>
      <w:pPr>
        <w:spacing w:line="340" w:lineRule="exact" w:before="0"/>
        <w:ind w:left="628" w:right="0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ТЕЛЕФОН</w:t>
      </w:r>
      <w:r>
        <w:rPr>
          <w:rFonts w:ascii="Century Gothic" w:hAnsi="Century Gothic"/>
          <w:sz w:val="28"/>
        </w:rPr>
      </w:r>
    </w:p>
    <w:p>
      <w:pPr>
        <w:spacing w:line="336" w:lineRule="exact" w:before="0"/>
        <w:ind w:left="628" w:right="0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/>
          <w:color w:val="1B0C39"/>
          <w:sz w:val="28"/>
        </w:rPr>
        <w:t>+7 988 450-07-07</w:t>
      </w:r>
      <w:r>
        <w:rPr>
          <w:rFonts w:ascii="Century Gothic"/>
          <w:sz w:val="28"/>
        </w:rPr>
      </w:r>
    </w:p>
    <w:p>
      <w:pPr>
        <w:spacing w:line="340" w:lineRule="exact" w:before="0"/>
        <w:ind w:left="628" w:right="0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/>
          <w:color w:val="1B0C39"/>
          <w:sz w:val="28"/>
        </w:rPr>
        <w:t>+7 989 494-27-92</w:t>
      </w:r>
      <w:r>
        <w:rPr>
          <w:rFonts w:ascii="Century Gothic"/>
          <w:sz w:val="28"/>
        </w:rPr>
      </w:r>
    </w:p>
    <w:p>
      <w:pPr>
        <w:spacing w:line="240" w:lineRule="auto" w:before="10"/>
        <w:rPr>
          <w:rFonts w:ascii="Century Gothic" w:hAnsi="Century Gothic" w:cs="Century Gothic" w:eastAsia="Century Gothic"/>
          <w:sz w:val="27"/>
          <w:szCs w:val="27"/>
        </w:rPr>
      </w:pPr>
    </w:p>
    <w:p>
      <w:pPr>
        <w:spacing w:line="336" w:lineRule="exact" w:before="0"/>
        <w:ind w:left="628" w:right="76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/>
          <w:color w:val="1B0C39"/>
          <w:spacing w:val="-1"/>
          <w:sz w:val="28"/>
        </w:rPr>
        <w:t>E-MAIL</w:t>
      </w:r>
      <w:r>
        <w:rPr>
          <w:rFonts w:ascii="Century Gothic"/>
          <w:color w:val="1B0C39"/>
          <w:spacing w:val="20"/>
          <w:w w:val="99"/>
          <w:sz w:val="28"/>
        </w:rPr>
        <w:t> </w:t>
      </w:r>
      <w:hyperlink r:id="rId13">
        <w:r>
          <w:rPr>
            <w:rFonts w:ascii="Century Gothic"/>
            <w:color w:val="1B0C39"/>
            <w:sz w:val="28"/>
          </w:rPr>
          <w:t>PRESS.DAGMAN@GMAIL.COM</w:t>
        </w:r>
      </w:hyperlink>
      <w:r>
        <w:rPr>
          <w:rFonts w:ascii="Century Gothic"/>
          <w:color w:val="1B0C39"/>
          <w:sz w:val="28"/>
        </w:rPr>
        <w:t> </w:t>
      </w:r>
      <w:hyperlink r:id="rId14">
        <w:r>
          <w:rPr>
            <w:rFonts w:ascii="Century Gothic"/>
            <w:color w:val="1B0C39"/>
            <w:sz w:val="28"/>
          </w:rPr>
          <w:t>REGMODCENTRE@MAIL.RU</w:t>
        </w:r>
        <w:r>
          <w:rPr>
            <w:rFonts w:ascii="Century Gothic"/>
            <w:sz w:val="28"/>
          </w:rPr>
        </w:r>
      </w:hyperlink>
    </w:p>
    <w:p>
      <w:pPr>
        <w:spacing w:line="240" w:lineRule="auto" w:before="4"/>
        <w:rPr>
          <w:rFonts w:ascii="Century Gothic" w:hAnsi="Century Gothic" w:cs="Century Gothic" w:eastAsia="Century Gothic"/>
          <w:sz w:val="26"/>
          <w:szCs w:val="26"/>
        </w:rPr>
      </w:pPr>
    </w:p>
    <w:p>
      <w:pPr>
        <w:spacing w:line="340" w:lineRule="exact" w:before="0"/>
        <w:ind w:left="628" w:right="0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РЕЖИМ РАБОТЫ</w:t>
      </w:r>
      <w:r>
        <w:rPr>
          <w:rFonts w:ascii="Century Gothic" w:hAnsi="Century Gothic"/>
          <w:sz w:val="28"/>
        </w:rPr>
      </w:r>
    </w:p>
    <w:p>
      <w:pPr>
        <w:spacing w:line="340" w:lineRule="exact" w:before="0"/>
        <w:ind w:left="628" w:right="0" w:firstLine="0"/>
        <w:jc w:val="left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 w:cs="Century Gothic" w:eastAsia="Century Gothic"/>
          <w:color w:val="1B0C39"/>
          <w:sz w:val="28"/>
          <w:szCs w:val="28"/>
        </w:rPr>
        <w:t>ПН. – ПТ.: С 9:00 ДО 18:00</w:t>
      </w:r>
      <w:r>
        <w:rPr>
          <w:rFonts w:ascii="Century Gothic" w:hAnsi="Century Gothic" w:cs="Century Gothic" w:eastAsia="Century Gothic"/>
          <w:sz w:val="28"/>
          <w:szCs w:val="28"/>
        </w:rPr>
      </w:r>
    </w:p>
    <w:p>
      <w:pPr>
        <w:spacing w:line="264" w:lineRule="exact" w:before="120"/>
        <w:ind w:left="82" w:right="98" w:firstLine="0"/>
        <w:jc w:val="center"/>
        <w:rPr>
          <w:rFonts w:ascii="Century Gothic" w:hAnsi="Century Gothic" w:cs="Century Gothic" w:eastAsia="Century Gothic"/>
          <w:sz w:val="22"/>
          <w:szCs w:val="22"/>
        </w:rPr>
      </w:pPr>
      <w:r>
        <w:rPr/>
        <w:br w:type="column"/>
      </w:r>
      <w:r>
        <w:rPr>
          <w:rFonts w:ascii="Century Gothic" w:hAnsi="Century Gothic"/>
          <w:color w:val="1B0C39"/>
          <w:sz w:val="22"/>
        </w:rPr>
        <w:t>МИНИСТЕРСТВО ОБРАЗОВАНИЯ И НАУКИ</w:t>
      </w:r>
      <w:r>
        <w:rPr>
          <w:rFonts w:ascii="Century Gothic" w:hAnsi="Century Gothic"/>
          <w:color w:val="1B0C39"/>
          <w:sz w:val="22"/>
        </w:rPr>
        <w:t> РЕСПУБЛИКИ ДАГЕСТАН</w:t>
      </w:r>
      <w:r>
        <w:rPr>
          <w:rFonts w:ascii="Century Gothic" w:hAnsi="Century Gothic"/>
          <w:sz w:val="22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sz w:val="22"/>
          <w:szCs w:val="22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sz w:val="22"/>
          <w:szCs w:val="22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sz w:val="22"/>
          <w:szCs w:val="22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sz w:val="22"/>
          <w:szCs w:val="22"/>
        </w:rPr>
      </w:pPr>
    </w:p>
    <w:p>
      <w:pPr>
        <w:spacing w:line="315" w:lineRule="exact" w:before="164"/>
        <w:ind w:left="676" w:right="621" w:firstLine="0"/>
        <w:jc w:val="center"/>
        <w:rPr>
          <w:rFonts w:ascii="Century Gothic" w:hAnsi="Century Gothic" w:cs="Century Gothic" w:eastAsia="Century Gothic"/>
          <w:sz w:val="26"/>
          <w:szCs w:val="26"/>
        </w:rPr>
      </w:pPr>
      <w:r>
        <w:rPr>
          <w:rFonts w:ascii="Century Gothic" w:hAnsi="Century Gothic"/>
          <w:b/>
          <w:color w:val="231349"/>
          <w:sz w:val="26"/>
        </w:rPr>
        <w:t>ГБУ ДО РД</w:t>
      </w:r>
      <w:r>
        <w:rPr>
          <w:rFonts w:ascii="Century Gothic" w:hAnsi="Century Gothic"/>
          <w:sz w:val="26"/>
        </w:rPr>
      </w:r>
    </w:p>
    <w:p>
      <w:pPr>
        <w:spacing w:line="315" w:lineRule="exact" w:before="0"/>
        <w:ind w:left="676" w:right="675" w:firstLine="0"/>
        <w:jc w:val="center"/>
        <w:rPr>
          <w:rFonts w:ascii="Century Gothic" w:hAnsi="Century Gothic" w:cs="Century Gothic" w:eastAsia="Century Gothic"/>
          <w:sz w:val="26"/>
          <w:szCs w:val="26"/>
        </w:rPr>
      </w:pPr>
      <w:r>
        <w:rPr>
          <w:rFonts w:ascii="Century Gothic" w:hAnsi="Century Gothic"/>
          <w:b/>
          <w:color w:val="231349"/>
          <w:sz w:val="26"/>
        </w:rPr>
        <w:t>«МАЛАЯ АКАДЕМИЯ НАУК»</w:t>
      </w:r>
      <w:r>
        <w:rPr>
          <w:rFonts w:ascii="Century Gothic" w:hAnsi="Century Gothic"/>
          <w:sz w:val="26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10"/>
        <w:rPr>
          <w:rFonts w:ascii="Century Gothic" w:hAnsi="Century Gothic" w:cs="Century Gothic" w:eastAsia="Century Gothic"/>
          <w:b/>
          <w:bCs/>
          <w:sz w:val="31"/>
          <w:szCs w:val="31"/>
        </w:rPr>
      </w:pPr>
    </w:p>
    <w:p>
      <w:pPr>
        <w:spacing w:line="312" w:lineRule="exact" w:before="0"/>
        <w:ind w:left="102" w:right="98" w:firstLine="0"/>
        <w:jc w:val="center"/>
        <w:rPr>
          <w:rFonts w:ascii="Century Gothic" w:hAnsi="Century Gothic" w:cs="Century Gothic" w:eastAsia="Century Gothic"/>
          <w:sz w:val="26"/>
          <w:szCs w:val="26"/>
        </w:rPr>
      </w:pPr>
      <w:r>
        <w:rPr>
          <w:rFonts w:ascii="Century Gothic" w:hAnsi="Century Gothic"/>
          <w:b/>
          <w:color w:val="231349"/>
          <w:sz w:val="26"/>
        </w:rPr>
        <w:t>РЕГИОНАЛЬНЫЙ МОДЕЛЬНЫЙ ЦЕНТР ДОПОЛНИТЕЛЬНОГО</w:t>
      </w:r>
      <w:r>
        <w:rPr>
          <w:rFonts w:ascii="Century Gothic" w:hAnsi="Century Gothic"/>
          <w:b/>
          <w:color w:val="231349"/>
          <w:spacing w:val="-1"/>
          <w:sz w:val="26"/>
        </w:rPr>
        <w:t> </w:t>
      </w:r>
      <w:r>
        <w:rPr>
          <w:rFonts w:ascii="Century Gothic" w:hAnsi="Century Gothic"/>
          <w:b/>
          <w:color w:val="231349"/>
          <w:sz w:val="26"/>
        </w:rPr>
        <w:t>ОБРАЗОВАНИЯ</w:t>
      </w:r>
      <w:r>
        <w:rPr>
          <w:rFonts w:ascii="Century Gothic" w:hAnsi="Century Gothic"/>
          <w:b/>
          <w:color w:val="231349"/>
          <w:sz w:val="26"/>
        </w:rPr>
        <w:t> ДЕТЕЙ РЕСПУБЛИКИ ДАГЕСТАН</w:t>
      </w:r>
      <w:r>
        <w:rPr>
          <w:rFonts w:ascii="Century Gothic" w:hAnsi="Century Gothic"/>
          <w:sz w:val="26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6"/>
          <w:szCs w:val="26"/>
        </w:rPr>
      </w:pP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24"/>
          <w:szCs w:val="24"/>
        </w:rPr>
      </w:pPr>
    </w:p>
    <w:p>
      <w:pPr>
        <w:spacing w:line="336" w:lineRule="exact" w:before="0"/>
        <w:ind w:left="62" w:right="98" w:firstLine="0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ПЕРСОНИФИЦИРОВАННОЕ ДОПОЛНИТЕЛЬНОЕ ОБРАЗОВАНИЕ</w:t>
      </w:r>
      <w:r>
        <w:rPr>
          <w:rFonts w:ascii="Century Gothic" w:hAnsi="Century Gothic"/>
          <w:sz w:val="28"/>
        </w:rPr>
      </w:r>
    </w:p>
    <w:p>
      <w:pPr>
        <w:spacing w:line="330" w:lineRule="exact" w:before="0"/>
        <w:ind w:left="0" w:right="36" w:firstLine="0"/>
        <w:jc w:val="center"/>
        <w:rPr>
          <w:rFonts w:ascii="Century Gothic" w:hAnsi="Century Gothic" w:cs="Century Gothic" w:eastAsia="Century Gothic"/>
          <w:sz w:val="28"/>
          <w:szCs w:val="28"/>
        </w:rPr>
      </w:pPr>
      <w:r>
        <w:rPr>
          <w:rFonts w:ascii="Century Gothic" w:hAnsi="Century Gothic"/>
          <w:color w:val="1B0C39"/>
          <w:sz w:val="28"/>
        </w:rPr>
        <w:t>ДЕТЕЙ</w:t>
      </w:r>
      <w:r>
        <w:rPr>
          <w:rFonts w:ascii="Century Gothic" w:hAnsi="Century Gothic"/>
          <w:sz w:val="28"/>
        </w:rPr>
      </w:r>
    </w:p>
    <w:sectPr>
      <w:pgSz w:w="16840" w:h="11910" w:orient="landscape"/>
      <w:pgMar w:top="180" w:bottom="0" w:left="420" w:right="320"/>
      <w:cols w:num="3" w:equalWidth="0">
        <w:col w:w="5013" w:space="504"/>
        <w:col w:w="4829" w:space="878"/>
        <w:col w:w="487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Century Gothic">
    <w:altName w:val="Century Gothic"/>
    <w:charset w:val="CC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bullet"/>
      <w:lvlText w:val="-"/>
      <w:lvlJc w:val="left"/>
      <w:pPr>
        <w:ind w:left="102" w:hanging="171"/>
      </w:pPr>
      <w:rPr>
        <w:rFonts w:hint="default" w:ascii="Century Gothic" w:hAnsi="Century Gothic" w:eastAsia="Century Gothic"/>
        <w:color w:val="1B0C39"/>
        <w:sz w:val="28"/>
        <w:szCs w:val="28"/>
      </w:rPr>
    </w:lvl>
    <w:lvl w:ilvl="1">
      <w:start w:val="1"/>
      <w:numFmt w:val="bullet"/>
      <w:lvlText w:val="•"/>
      <w:lvlJc w:val="left"/>
      <w:pPr>
        <w:ind w:left="593" w:hanging="17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84" w:hanging="17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75" w:hanging="17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66" w:hanging="1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57" w:hanging="1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48" w:hanging="1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39" w:hanging="1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030" w:hanging="17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9"/>
    </w:pPr>
    <w:rPr>
      <w:rFonts w:ascii="Century Gothic" w:hAnsi="Century Gothic" w:eastAsia="Century Gothic"/>
      <w:sz w:val="24"/>
      <w:szCs w:val="24"/>
    </w:rPr>
  </w:style>
  <w:style w:styleId="Heading1" w:type="paragraph">
    <w:name w:val="Heading 1"/>
    <w:basedOn w:val="Normal"/>
    <w:uiPriority w:val="1"/>
    <w:qFormat/>
    <w:pPr>
      <w:ind w:left="742"/>
      <w:outlineLvl w:val="1"/>
    </w:pPr>
    <w:rPr>
      <w:rFonts w:ascii="Century Gothic" w:hAnsi="Century Gothic" w:eastAsia="Century Gothic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ind w:left="628"/>
      <w:outlineLvl w:val="2"/>
    </w:pPr>
    <w:rPr>
      <w:rFonts w:ascii="Century Gothic" w:hAnsi="Century Gothic" w:eastAsia="Century Gothic"/>
      <w:sz w:val="28"/>
      <w:szCs w:val="28"/>
    </w:rPr>
  </w:style>
  <w:style w:styleId="Heading3" w:type="paragraph">
    <w:name w:val="Heading 3"/>
    <w:basedOn w:val="Normal"/>
    <w:uiPriority w:val="1"/>
    <w:qFormat/>
    <w:pPr>
      <w:ind w:left="119"/>
      <w:outlineLvl w:val="3"/>
    </w:pPr>
    <w:rPr>
      <w:rFonts w:ascii="Century Gothic" w:hAnsi="Century Gothic" w:eastAsia="Century Gothic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hyperlink" Target="mailto:PRESS.DAGMAN@GMAIL.COM" TargetMode="External"/><Relationship Id="rId14" Type="http://schemas.openxmlformats.org/officeDocument/2006/relationships/hyperlink" Target="mailto:REGMODCENTRE@MAIL.RU" TargetMode="External"/><Relationship Id="rId1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буклет МАН</dc:title>
  <dcterms:created xsi:type="dcterms:W3CDTF">2019-11-14T11:35:02Z</dcterms:created>
  <dcterms:modified xsi:type="dcterms:W3CDTF">2019-11-14T11:35:02Z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2019-10-22T00:00:00Z</vt:filetime>
  </property>
  <property fmtid="{D5CDD505-2E9C-101B-9397-08002B2CF9AE}" pid="3" name="LastSaved">
    <vt:filetime>2019-11-14T00:00:00Z</vt:filetime>
  </property>
</Properties>
</file>